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C84ACD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C84ACD" w:rsidTr="00E71F72">
              <w:trPr>
                <w:cantSplit/>
                <w:trHeight w:hRule="exact" w:val="7378"/>
              </w:trPr>
              <w:tc>
                <w:tcPr>
                  <w:tcW w:w="7200" w:type="dxa"/>
                </w:tcPr>
                <w:p w:rsidR="00C84ACD" w:rsidRDefault="00546791" w:rsidP="00931017">
                  <w:r w:rsidRPr="00291FCE"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60288" behindDoc="1" locked="0" layoutInCell="1" allowOverlap="1" wp14:anchorId="1440CB4A" wp14:editId="14C3846B">
                        <wp:simplePos x="0" y="0"/>
                        <wp:positionH relativeFrom="column">
                          <wp:posOffset>440690</wp:posOffset>
                        </wp:positionH>
                        <wp:positionV relativeFrom="paragraph">
                          <wp:posOffset>2263775</wp:posOffset>
                        </wp:positionV>
                        <wp:extent cx="3898900" cy="2009775"/>
                        <wp:effectExtent l="152400" t="304800" r="120650" b="295275"/>
                        <wp:wrapThrough wrapText="bothSides">
                          <wp:wrapPolygon edited="0">
                            <wp:start x="-198" y="33"/>
                            <wp:lineTo x="-328" y="18746"/>
                            <wp:lineTo x="-226" y="19959"/>
                            <wp:lineTo x="4734" y="21702"/>
                            <wp:lineTo x="4838" y="21668"/>
                            <wp:lineTo x="15213" y="21690"/>
                            <wp:lineTo x="15318" y="21656"/>
                            <wp:lineTo x="21095" y="21687"/>
                            <wp:lineTo x="21199" y="21654"/>
                            <wp:lineTo x="21720" y="21488"/>
                            <wp:lineTo x="21763" y="3010"/>
                            <wp:lineTo x="21403" y="12"/>
                            <wp:lineTo x="21251" y="-3052"/>
                            <wp:lineTo x="11115" y="-244"/>
                            <wp:lineTo x="10842" y="-3477"/>
                            <wp:lineTo x="531" y="-199"/>
                            <wp:lineTo x="-198" y="33"/>
                          </wp:wrapPolygon>
                        </wp:wrapThrough>
                        <wp:docPr id="5" name="Picture 5" descr="C:\Users\Martin\Dropbox\Photos\Photos - Table Tennis\2014\2014_11_16 - CPD Day Garstang\Photo 16-11-2014 14 49 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artin\Dropbox\Photos\Photos - Table Tennis\2014\2014_11_16 - CPD Day Garstang\Photo 16-11-2014 14 49 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60" t="31003" b="40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58381">
                                  <a:off x="0" y="0"/>
                                  <a:ext cx="3898900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91FCE"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59264" behindDoc="0" locked="0" layoutInCell="1" allowOverlap="1" wp14:anchorId="7029BD60" wp14:editId="0C52FD3F">
                        <wp:simplePos x="0" y="0"/>
                        <wp:positionH relativeFrom="column">
                          <wp:posOffset>7837</wp:posOffset>
                        </wp:positionH>
                        <wp:positionV relativeFrom="paragraph">
                          <wp:posOffset>228600</wp:posOffset>
                        </wp:positionV>
                        <wp:extent cx="3896360" cy="1948180"/>
                        <wp:effectExtent l="133350" t="304800" r="142240" b="299720"/>
                        <wp:wrapNone/>
                        <wp:docPr id="4" name="Picture 4" descr="C:\Users\Martin\Dropbox\Photos\Photos - Table Tennis\2015\2015_06_06 National U11-U14 Championships\Shayan Siraj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artin\Dropbox\Photos\Photos - Table Tennis\2015\2015_06_06 National U11-U14 Championships\Shayan Siraj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4864">
                                  <a:off x="0" y="0"/>
                                  <a:ext cx="3896360" cy="1948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84ACD" w:rsidTr="00E71F72">
              <w:trPr>
                <w:trHeight w:hRule="exact" w:val="5654"/>
              </w:trPr>
              <w:tc>
                <w:tcPr>
                  <w:tcW w:w="7200" w:type="dxa"/>
                </w:tcPr>
                <w:p w:rsidR="00F97AF4" w:rsidRPr="00F97AF4" w:rsidRDefault="00CD1725" w:rsidP="00CA7E40">
                  <w:pPr>
                    <w:shd w:val="clear" w:color="auto" w:fill="FFFFFF"/>
                    <w:tabs>
                      <w:tab w:val="left" w:pos="2835"/>
                    </w:tabs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 xml:space="preserve">17 </w:t>
                  </w:r>
                  <w:r w:rsidR="00764806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J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 xml:space="preserve">anuary </w:t>
                  </w:r>
                  <w:r w:rsidR="00764806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201</w:t>
                  </w:r>
                  <w:r w:rsidR="00CA7E40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6</w:t>
                  </w:r>
                  <w:r w:rsidR="00CA7E40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ab/>
                    <w:t xml:space="preserve">- 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eis, sheffield</w:t>
                  </w:r>
                </w:p>
                <w:p w:rsidR="00F97AF4" w:rsidRDefault="00CD1725" w:rsidP="00CA7E40">
                  <w:pPr>
                    <w:shd w:val="clear" w:color="auto" w:fill="FFFFFF"/>
                    <w:tabs>
                      <w:tab w:val="left" w:pos="2835"/>
                    </w:tabs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 xml:space="preserve">6 february </w:t>
                  </w:r>
                  <w:r w:rsidR="00764806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201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6</w:t>
                  </w:r>
                  <w:r w:rsidR="00F97AF4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 xml:space="preserve"> </w:t>
                  </w:r>
                  <w:r w:rsidR="00CA7E40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ab/>
                    <w:t xml:space="preserve">- 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anfield ttc, liverpool</w:t>
                  </w:r>
                </w:p>
                <w:p w:rsidR="00F97AF4" w:rsidRDefault="00CD1725" w:rsidP="00CA7E40">
                  <w:pPr>
                    <w:shd w:val="clear" w:color="auto" w:fill="FFFFFF"/>
                    <w:tabs>
                      <w:tab w:val="left" w:pos="2835"/>
                    </w:tabs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 xml:space="preserve">13 march </w:t>
                  </w:r>
                  <w:r w:rsidR="00764806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201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6</w:t>
                  </w:r>
                  <w:r w:rsidR="00CA7E40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 xml:space="preserve"> </w:t>
                  </w:r>
                  <w:r w:rsidR="00CA7E40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ab/>
                    <w:t>-</w:t>
                  </w:r>
                  <w:r w:rsidR="00F97AF4" w:rsidRPr="00F97AF4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 xml:space="preserve"> 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bishop auckland TTc</w:t>
                  </w:r>
                </w:p>
                <w:p w:rsidR="00F97AF4" w:rsidRPr="00F97AF4" w:rsidRDefault="00F97AF4" w:rsidP="00F97AF4">
                  <w:pPr>
                    <w:shd w:val="clear" w:color="auto" w:fill="FFFFFF"/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</w:pPr>
                </w:p>
                <w:p w:rsidR="00C84ACD" w:rsidRPr="00F97AF4" w:rsidRDefault="00F97AF4">
                  <w:pPr>
                    <w:pStyle w:val="Title"/>
                    <w:rPr>
                      <w:sz w:val="56"/>
                    </w:rPr>
                  </w:pPr>
                  <w:r w:rsidRPr="00F97AF4">
                    <w:rPr>
                      <w:sz w:val="56"/>
                    </w:rPr>
                    <w:t>Northern area coach</w:t>
                  </w:r>
                  <w:r w:rsidR="00B0105B">
                    <w:rPr>
                      <w:sz w:val="56"/>
                    </w:rPr>
                    <w:t xml:space="preserve"> </w:t>
                  </w:r>
                  <w:r w:rsidRPr="00F97AF4">
                    <w:rPr>
                      <w:sz w:val="56"/>
                    </w:rPr>
                    <w:t xml:space="preserve">cpd </w:t>
                  </w:r>
                  <w:r w:rsidR="00C30285">
                    <w:rPr>
                      <w:sz w:val="56"/>
                    </w:rPr>
                    <w:t>WORKSHOPS</w:t>
                  </w:r>
                </w:p>
                <w:p w:rsidR="00E47D6E" w:rsidRDefault="00E47D6E" w:rsidP="00F97AF4">
                  <w:pPr>
                    <w:rPr>
                      <w:sz w:val="16"/>
                      <w:lang w:val="en-GB"/>
                    </w:rPr>
                  </w:pPr>
                </w:p>
                <w:p w:rsidR="00C84ACD" w:rsidRPr="00E47D6E" w:rsidRDefault="00F97AF4" w:rsidP="00C30285">
                  <w:pPr>
                    <w:rPr>
                      <w:sz w:val="16"/>
                      <w:lang w:val="en-GB"/>
                    </w:rPr>
                  </w:pPr>
                  <w:r w:rsidRPr="006C1B6B">
                    <w:rPr>
                      <w:sz w:val="32"/>
                      <w:lang w:val="en-GB"/>
                    </w:rPr>
                    <w:t xml:space="preserve">A Coach Education </w:t>
                  </w:r>
                  <w:r w:rsidR="00C30285" w:rsidRPr="006C1B6B">
                    <w:rPr>
                      <w:sz w:val="32"/>
                      <w:lang w:val="en-GB"/>
                    </w:rPr>
                    <w:t xml:space="preserve">workshop </w:t>
                  </w:r>
                  <w:r w:rsidRPr="006C1B6B">
                    <w:rPr>
                      <w:sz w:val="32"/>
                      <w:lang w:val="en-GB"/>
                    </w:rPr>
                    <w:t xml:space="preserve">is a fantastic way to update and refresh your coaching skills and knowledge. It is </w:t>
                  </w:r>
                  <w:r w:rsidR="0075450E" w:rsidRPr="006C1B6B">
                    <w:rPr>
                      <w:sz w:val="32"/>
                      <w:lang w:val="en-GB"/>
                    </w:rPr>
                    <w:t xml:space="preserve">an </w:t>
                  </w:r>
                  <w:r w:rsidRPr="006C1B6B">
                    <w:rPr>
                      <w:sz w:val="32"/>
                      <w:lang w:val="en-GB"/>
                    </w:rPr>
                    <w:t>opportunity to see new ideas</w:t>
                  </w:r>
                  <w:r w:rsidR="0075450E" w:rsidRPr="006C1B6B">
                    <w:rPr>
                      <w:sz w:val="32"/>
                      <w:lang w:val="en-GB"/>
                    </w:rPr>
                    <w:t>, network</w:t>
                  </w:r>
                  <w:r w:rsidRPr="006C1B6B">
                    <w:rPr>
                      <w:sz w:val="32"/>
                      <w:lang w:val="en-GB"/>
                    </w:rPr>
                    <w:t xml:space="preserve"> </w:t>
                  </w:r>
                  <w:r w:rsidR="0075450E" w:rsidRPr="006C1B6B">
                    <w:rPr>
                      <w:sz w:val="32"/>
                      <w:lang w:val="en-GB"/>
                    </w:rPr>
                    <w:t xml:space="preserve">and </w:t>
                  </w:r>
                  <w:r w:rsidRPr="006C1B6B">
                    <w:rPr>
                      <w:sz w:val="32"/>
                      <w:lang w:val="en-GB"/>
                    </w:rPr>
                    <w:t xml:space="preserve">share </w:t>
                  </w:r>
                  <w:r w:rsidR="00E47D6E" w:rsidRPr="006C1B6B">
                    <w:rPr>
                      <w:sz w:val="32"/>
                      <w:lang w:val="en-GB"/>
                    </w:rPr>
                    <w:t>‘best practice’.</w:t>
                  </w:r>
                </w:p>
              </w:tc>
            </w:tr>
            <w:tr w:rsidR="00C84ACD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C84ACD" w:rsidRDefault="00F97AF4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038027" cy="831376"/>
                        <wp:effectExtent l="0" t="0" r="635" b="698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ABLE TENNIS MASTER LOGO [LANDSCAPE] AW CMYK.jpg"/>
                                <pic:cNvPicPr/>
                              </pic:nvPicPr>
                              <pic:blipFill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4575" cy="87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84ACD" w:rsidRDefault="00C84ACD"/>
        </w:tc>
        <w:tc>
          <w:tcPr>
            <w:tcW w:w="144" w:type="dxa"/>
          </w:tcPr>
          <w:p w:rsidR="00C84ACD" w:rsidRDefault="00C84ACD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C84ACD" w:rsidTr="00D66341">
              <w:trPr>
                <w:trHeight w:hRule="exact" w:val="11064"/>
              </w:trPr>
              <w:tc>
                <w:tcPr>
                  <w:tcW w:w="3446" w:type="dxa"/>
                  <w:shd w:val="clear" w:color="auto" w:fill="A6B727" w:themeFill="accent2"/>
                  <w:vAlign w:val="center"/>
                </w:tcPr>
                <w:p w:rsidR="00172918" w:rsidRPr="00546791" w:rsidRDefault="002C7AC8" w:rsidP="00172918">
                  <w:pPr>
                    <w:pStyle w:val="Heading2"/>
                    <w:rPr>
                      <w:sz w:val="28"/>
                      <w:szCs w:val="30"/>
                      <w:lang w:val="en-GB"/>
                    </w:rPr>
                  </w:pPr>
                  <w:r w:rsidRPr="00546791">
                    <w:rPr>
                      <w:sz w:val="28"/>
                      <w:szCs w:val="30"/>
                    </w:rPr>
                    <w:t>Topic</w:t>
                  </w:r>
                  <w:r w:rsidR="00172918" w:rsidRPr="00546791">
                    <w:rPr>
                      <w:sz w:val="28"/>
                      <w:szCs w:val="30"/>
                      <w:lang w:val="en-GB"/>
                    </w:rPr>
                    <w:t>:</w:t>
                  </w:r>
                </w:p>
                <w:p w:rsidR="00CA7E40" w:rsidRDefault="00283250" w:rsidP="002C7AC8">
                  <w:pPr>
                    <w:pStyle w:val="Heading2"/>
                    <w:rPr>
                      <w:sz w:val="28"/>
                      <w:szCs w:val="30"/>
                    </w:rPr>
                  </w:pPr>
                  <w:r>
                    <w:rPr>
                      <w:sz w:val="28"/>
                      <w:szCs w:val="30"/>
                    </w:rPr>
                    <w:t>Delivering Engaging Sessions</w:t>
                  </w:r>
                  <w:r w:rsidR="00CA7E40">
                    <w:rPr>
                      <w:sz w:val="28"/>
                      <w:szCs w:val="30"/>
                    </w:rPr>
                    <w:t xml:space="preserve"> – </w:t>
                  </w:r>
                </w:p>
                <w:p w:rsidR="00C84ACD" w:rsidRPr="00546791" w:rsidRDefault="00283250" w:rsidP="002C7AC8">
                  <w:pPr>
                    <w:pStyle w:val="Heading2"/>
                    <w:rPr>
                      <w:sz w:val="28"/>
                      <w:szCs w:val="30"/>
                    </w:rPr>
                  </w:pPr>
                  <w:r>
                    <w:rPr>
                      <w:sz w:val="28"/>
                      <w:szCs w:val="30"/>
                    </w:rPr>
                    <w:t xml:space="preserve">Adapt your sessions </w:t>
                  </w:r>
                  <w:r w:rsidR="00F92696">
                    <w:rPr>
                      <w:sz w:val="28"/>
                      <w:szCs w:val="30"/>
                    </w:rPr>
                    <w:t xml:space="preserve">for </w:t>
                  </w:r>
                  <w:r>
                    <w:rPr>
                      <w:sz w:val="28"/>
                      <w:szCs w:val="30"/>
                    </w:rPr>
                    <w:t xml:space="preserve">schools, social and club players </w:t>
                  </w:r>
                </w:p>
                <w:p w:rsidR="00C84ACD" w:rsidRPr="00546791" w:rsidRDefault="00C84ACD" w:rsidP="00546791">
                  <w:pPr>
                    <w:pStyle w:val="Line"/>
                    <w:spacing w:after="200"/>
                    <w:ind w:left="1077" w:right="1077"/>
                    <w:rPr>
                      <w:sz w:val="28"/>
                      <w:szCs w:val="28"/>
                    </w:rPr>
                  </w:pPr>
                </w:p>
                <w:p w:rsidR="00C84ACD" w:rsidRPr="00546791" w:rsidRDefault="00B0105B">
                  <w:pPr>
                    <w:pStyle w:val="Heading2"/>
                    <w:rPr>
                      <w:sz w:val="28"/>
                      <w:szCs w:val="28"/>
                    </w:rPr>
                  </w:pPr>
                  <w:r w:rsidRPr="00546791">
                    <w:rPr>
                      <w:sz w:val="28"/>
                      <w:szCs w:val="28"/>
                    </w:rPr>
                    <w:t>Refresh your coaching skills and knowledge!</w:t>
                  </w:r>
                </w:p>
                <w:p w:rsidR="00C84ACD" w:rsidRPr="00546791" w:rsidRDefault="00C84ACD" w:rsidP="00546791">
                  <w:pPr>
                    <w:pStyle w:val="Line"/>
                    <w:spacing w:after="200"/>
                    <w:ind w:left="1077" w:right="1077"/>
                    <w:rPr>
                      <w:sz w:val="28"/>
                      <w:szCs w:val="28"/>
                    </w:rPr>
                  </w:pPr>
                </w:p>
                <w:p w:rsidR="00C84ACD" w:rsidRPr="00546791" w:rsidRDefault="00B0105B">
                  <w:pPr>
                    <w:pStyle w:val="Heading2"/>
                    <w:rPr>
                      <w:sz w:val="28"/>
                      <w:szCs w:val="28"/>
                    </w:rPr>
                  </w:pPr>
                  <w:r w:rsidRPr="00546791">
                    <w:rPr>
                      <w:sz w:val="28"/>
                      <w:szCs w:val="28"/>
                    </w:rPr>
                    <w:t>See some new ideas and share best practice!</w:t>
                  </w:r>
                </w:p>
                <w:p w:rsidR="00C84ACD" w:rsidRPr="00546791" w:rsidRDefault="00C84ACD" w:rsidP="00546791">
                  <w:pPr>
                    <w:pStyle w:val="Line"/>
                    <w:spacing w:after="200"/>
                    <w:ind w:left="1077" w:right="1077"/>
                    <w:rPr>
                      <w:sz w:val="28"/>
                      <w:szCs w:val="28"/>
                    </w:rPr>
                  </w:pPr>
                </w:p>
                <w:p w:rsidR="00C84ACD" w:rsidRPr="00546791" w:rsidRDefault="00172918">
                  <w:pPr>
                    <w:pStyle w:val="Heading2"/>
                    <w:rPr>
                      <w:sz w:val="28"/>
                      <w:szCs w:val="28"/>
                    </w:rPr>
                  </w:pPr>
                  <w:r w:rsidRPr="00546791">
                    <w:rPr>
                      <w:sz w:val="28"/>
                      <w:szCs w:val="28"/>
                    </w:rPr>
                    <w:t>Network with other c</w:t>
                  </w:r>
                  <w:r w:rsidR="00B0105B" w:rsidRPr="00546791">
                    <w:rPr>
                      <w:sz w:val="28"/>
                      <w:szCs w:val="28"/>
                    </w:rPr>
                    <w:t xml:space="preserve">oaches and </w:t>
                  </w:r>
                  <w:r w:rsidRPr="00546791">
                    <w:rPr>
                      <w:sz w:val="28"/>
                      <w:szCs w:val="28"/>
                    </w:rPr>
                    <w:t>c</w:t>
                  </w:r>
                  <w:r w:rsidR="00B0105B" w:rsidRPr="00546791">
                    <w:rPr>
                      <w:sz w:val="28"/>
                      <w:szCs w:val="28"/>
                    </w:rPr>
                    <w:t>lubs</w:t>
                  </w:r>
                  <w:r w:rsidR="002C7AC8" w:rsidRPr="00546791">
                    <w:rPr>
                      <w:sz w:val="28"/>
                      <w:szCs w:val="28"/>
                    </w:rPr>
                    <w:t>!</w:t>
                  </w:r>
                </w:p>
                <w:p w:rsidR="00C84ACD" w:rsidRPr="00546791" w:rsidRDefault="00C84ACD" w:rsidP="00546791">
                  <w:pPr>
                    <w:pStyle w:val="Line"/>
                    <w:spacing w:after="200"/>
                    <w:ind w:left="1077" w:right="1077"/>
                    <w:rPr>
                      <w:sz w:val="28"/>
                      <w:szCs w:val="28"/>
                    </w:rPr>
                  </w:pPr>
                </w:p>
                <w:p w:rsidR="00546791" w:rsidRPr="00546791" w:rsidRDefault="00F97AF4" w:rsidP="00546791">
                  <w:pPr>
                    <w:pStyle w:val="Heading2"/>
                    <w:rPr>
                      <w:sz w:val="28"/>
                      <w:szCs w:val="28"/>
                    </w:rPr>
                  </w:pPr>
                  <w:r w:rsidRPr="00546791">
                    <w:rPr>
                      <w:sz w:val="28"/>
                      <w:szCs w:val="28"/>
                    </w:rPr>
                    <w:t xml:space="preserve">FREE to licensed coaches </w:t>
                  </w:r>
                  <w:r w:rsidR="003C372B" w:rsidRPr="00546791">
                    <w:rPr>
                      <w:sz w:val="28"/>
                      <w:szCs w:val="28"/>
                    </w:rPr>
                    <w:br/>
                  </w:r>
                  <w:r w:rsidRPr="00546791">
                    <w:rPr>
                      <w:sz w:val="28"/>
                      <w:szCs w:val="28"/>
                    </w:rPr>
                    <w:t>(£10 to non-licensed)</w:t>
                  </w:r>
                </w:p>
              </w:tc>
            </w:tr>
            <w:tr w:rsidR="00C84ACD" w:rsidTr="00D66341">
              <w:trPr>
                <w:trHeight w:hRule="exact" w:val="139"/>
              </w:trPr>
              <w:tc>
                <w:tcPr>
                  <w:tcW w:w="3446" w:type="dxa"/>
                </w:tcPr>
                <w:p w:rsidR="00C84ACD" w:rsidRPr="00546791" w:rsidRDefault="00C84ACD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C84ACD">
              <w:trPr>
                <w:trHeight w:hRule="exact" w:val="3456"/>
              </w:trPr>
              <w:tc>
                <w:tcPr>
                  <w:tcW w:w="3446" w:type="dxa"/>
                  <w:shd w:val="clear" w:color="auto" w:fill="418AB3" w:themeFill="accent1"/>
                  <w:vAlign w:val="center"/>
                </w:tcPr>
                <w:p w:rsidR="00C84ACD" w:rsidRPr="00546791" w:rsidRDefault="00B0105B" w:rsidP="00EA7054">
                  <w:pPr>
                    <w:pStyle w:val="Heading3"/>
                    <w:spacing w:before="120"/>
                    <w:rPr>
                      <w:sz w:val="28"/>
                      <w:szCs w:val="28"/>
                    </w:rPr>
                  </w:pPr>
                  <w:r w:rsidRPr="00546791">
                    <w:rPr>
                      <w:sz w:val="28"/>
                      <w:szCs w:val="28"/>
                    </w:rPr>
                    <w:t>Table tennis england</w:t>
                  </w:r>
                </w:p>
                <w:p w:rsidR="00C84ACD" w:rsidRPr="00546791" w:rsidRDefault="00BF3ED3" w:rsidP="00EA7054">
                  <w:pPr>
                    <w:pStyle w:val="ContactInfo"/>
                    <w:spacing w:after="240"/>
                    <w:rPr>
                      <w:sz w:val="28"/>
                      <w:szCs w:val="28"/>
                    </w:rPr>
                  </w:pPr>
                  <w:sdt>
                    <w:sdtPr>
                      <w:rPr>
                        <w:sz w:val="28"/>
                        <w:szCs w:val="28"/>
                      </w:rPr>
                      <w:id w:val="857003158"/>
                      <w:placeholder>
                        <w:docPart w:val="B40AC05604E545468484802F58B21E29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B0105B" w:rsidRPr="00546791">
                        <w:rPr>
                          <w:sz w:val="28"/>
                          <w:szCs w:val="28"/>
                        </w:rPr>
                        <w:t>Norfolk House, 88 Saxon Gate West, Milton Keynes, Bucks, MK9 2DL</w:t>
                      </w:r>
                    </w:sdtContent>
                  </w:sdt>
                </w:p>
                <w:p w:rsidR="002C7AC8" w:rsidRPr="00546791" w:rsidRDefault="00B0105B" w:rsidP="00EA7054">
                  <w:pPr>
                    <w:pStyle w:val="ContactInfo"/>
                    <w:spacing w:after="120"/>
                    <w:rPr>
                      <w:sz w:val="22"/>
                      <w:szCs w:val="22"/>
                    </w:rPr>
                  </w:pPr>
                  <w:r w:rsidRPr="00546791">
                    <w:rPr>
                      <w:sz w:val="22"/>
                      <w:szCs w:val="22"/>
                    </w:rPr>
                    <w:t>www.tabletennisengland.co.uk</w:t>
                  </w:r>
                </w:p>
                <w:p w:rsidR="00C84ACD" w:rsidRPr="00546791" w:rsidRDefault="002C7AC8">
                  <w:pPr>
                    <w:pStyle w:val="ContactInfo"/>
                    <w:rPr>
                      <w:sz w:val="22"/>
                      <w:szCs w:val="22"/>
                    </w:rPr>
                  </w:pPr>
                  <w:r w:rsidRPr="00546791">
                    <w:rPr>
                      <w:sz w:val="22"/>
                      <w:szCs w:val="22"/>
                    </w:rPr>
                    <w:t>www.facebook.com</w:t>
                  </w:r>
                  <w:r w:rsidRPr="00546791">
                    <w:rPr>
                      <w:sz w:val="22"/>
                      <w:szCs w:val="22"/>
                    </w:rPr>
                    <w:br/>
                    <w:t>/tabletennisenglandnorth</w:t>
                  </w:r>
                </w:p>
                <w:p w:rsidR="00C84ACD" w:rsidRPr="00546791" w:rsidRDefault="00C84ACD" w:rsidP="002C7AC8">
                  <w:pPr>
                    <w:pStyle w:val="Date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C84ACD" w:rsidRDefault="00C84ACD"/>
        </w:tc>
      </w:tr>
    </w:tbl>
    <w:p w:rsidR="006068BF" w:rsidRDefault="006068BF" w:rsidP="00E47D6E">
      <w:pPr>
        <w:pStyle w:val="Title"/>
        <w:ind w:left="567" w:right="310"/>
        <w:rPr>
          <w:sz w:val="56"/>
        </w:rPr>
      </w:pPr>
    </w:p>
    <w:p w:rsidR="00E47D6E" w:rsidRDefault="00E47D6E" w:rsidP="00E47D6E">
      <w:pPr>
        <w:pStyle w:val="Title"/>
        <w:ind w:left="567" w:right="310"/>
        <w:rPr>
          <w:sz w:val="56"/>
        </w:rPr>
      </w:pPr>
      <w:r w:rsidRPr="00F97AF4">
        <w:rPr>
          <w:sz w:val="56"/>
        </w:rPr>
        <w:t>Northern area coach</w:t>
      </w:r>
      <w:r>
        <w:rPr>
          <w:sz w:val="56"/>
        </w:rPr>
        <w:t xml:space="preserve"> </w:t>
      </w:r>
    </w:p>
    <w:p w:rsidR="006569B7" w:rsidRPr="006068BF" w:rsidRDefault="00E47D6E" w:rsidP="00C30285">
      <w:pPr>
        <w:pStyle w:val="Title"/>
        <w:ind w:left="567" w:right="310"/>
        <w:rPr>
          <w:sz w:val="28"/>
        </w:rPr>
      </w:pPr>
      <w:r w:rsidRPr="00F97AF4">
        <w:rPr>
          <w:sz w:val="56"/>
        </w:rPr>
        <w:t xml:space="preserve">cpd </w:t>
      </w:r>
      <w:r w:rsidR="00C30285">
        <w:rPr>
          <w:sz w:val="56"/>
        </w:rPr>
        <w:t>WORKSHOPS</w:t>
      </w:r>
    </w:p>
    <w:p w:rsidR="006569B7" w:rsidRPr="006068BF" w:rsidRDefault="006569B7" w:rsidP="00E47D6E">
      <w:pPr>
        <w:pStyle w:val="NoSpacing"/>
        <w:ind w:left="567" w:right="310"/>
        <w:rPr>
          <w:sz w:val="28"/>
        </w:rPr>
      </w:pPr>
    </w:p>
    <w:p w:rsidR="003C372B" w:rsidRPr="006068BF" w:rsidRDefault="00DE48D0" w:rsidP="00172918">
      <w:pPr>
        <w:pStyle w:val="NoSpacing"/>
        <w:ind w:left="567" w:right="310"/>
        <w:jc w:val="center"/>
        <w:rPr>
          <w:sz w:val="28"/>
          <w:szCs w:val="24"/>
        </w:rPr>
      </w:pPr>
      <w:r w:rsidRPr="006068BF">
        <w:rPr>
          <w:sz w:val="28"/>
          <w:szCs w:val="24"/>
        </w:rPr>
        <w:t>To book a place on the course please</w:t>
      </w:r>
      <w:r w:rsidR="00E47D6E" w:rsidRPr="006068BF">
        <w:rPr>
          <w:sz w:val="28"/>
          <w:szCs w:val="24"/>
        </w:rPr>
        <w:t xml:space="preserve"> return this form via email or post to</w:t>
      </w:r>
      <w:r w:rsidR="003C372B" w:rsidRPr="006068BF">
        <w:rPr>
          <w:sz w:val="28"/>
          <w:szCs w:val="24"/>
        </w:rPr>
        <w:t>:</w:t>
      </w:r>
    </w:p>
    <w:p w:rsidR="00F91488" w:rsidRDefault="00E47D6E" w:rsidP="003C372B">
      <w:pPr>
        <w:pStyle w:val="NoSpacing"/>
        <w:ind w:left="567" w:right="310"/>
        <w:jc w:val="center"/>
        <w:rPr>
          <w:sz w:val="28"/>
          <w:szCs w:val="24"/>
        </w:rPr>
      </w:pPr>
      <w:r w:rsidRPr="006068BF">
        <w:rPr>
          <w:sz w:val="28"/>
          <w:szCs w:val="24"/>
        </w:rPr>
        <w:t xml:space="preserve">Sally Shutt - </w:t>
      </w:r>
      <w:r w:rsidR="00E71F72" w:rsidRPr="006068BF">
        <w:rPr>
          <w:sz w:val="28"/>
          <w:szCs w:val="24"/>
        </w:rPr>
        <w:t>Table Tennis England</w:t>
      </w:r>
      <w:r w:rsidR="000D2FA7">
        <w:rPr>
          <w:sz w:val="28"/>
          <w:szCs w:val="24"/>
        </w:rPr>
        <w:t xml:space="preserve"> - </w:t>
      </w:r>
      <w:r w:rsidRPr="006068BF">
        <w:rPr>
          <w:sz w:val="28"/>
          <w:szCs w:val="24"/>
        </w:rPr>
        <w:t>North Area Coach</w:t>
      </w:r>
      <w:r w:rsidR="00E71F72" w:rsidRPr="006068BF">
        <w:rPr>
          <w:sz w:val="28"/>
          <w:szCs w:val="24"/>
        </w:rPr>
        <w:t xml:space="preserve">ing </w:t>
      </w:r>
      <w:r w:rsidRPr="006068BF">
        <w:rPr>
          <w:sz w:val="28"/>
          <w:szCs w:val="24"/>
        </w:rPr>
        <w:t xml:space="preserve">Development Officer </w:t>
      </w:r>
      <w:hyperlink r:id="rId10" w:history="1">
        <w:r w:rsidR="00E71F72" w:rsidRPr="006068BF">
          <w:rPr>
            <w:sz w:val="28"/>
            <w:szCs w:val="24"/>
          </w:rPr>
          <w:t>sally.shutt@tabletennisengland.co.uk</w:t>
        </w:r>
      </w:hyperlink>
      <w:r w:rsidR="00E71F72" w:rsidRPr="006068BF">
        <w:rPr>
          <w:sz w:val="28"/>
          <w:szCs w:val="24"/>
        </w:rPr>
        <w:t xml:space="preserve">, </w:t>
      </w:r>
      <w:r w:rsidRPr="006068BF">
        <w:rPr>
          <w:sz w:val="28"/>
          <w:szCs w:val="24"/>
        </w:rPr>
        <w:t xml:space="preserve">3 St Helier Grove, Baildon, </w:t>
      </w:r>
    </w:p>
    <w:p w:rsidR="00E47D6E" w:rsidRPr="006068BF" w:rsidRDefault="00E47D6E" w:rsidP="003C372B">
      <w:pPr>
        <w:pStyle w:val="NoSpacing"/>
        <w:ind w:left="567" w:right="310"/>
        <w:jc w:val="center"/>
        <w:rPr>
          <w:sz w:val="28"/>
          <w:szCs w:val="24"/>
        </w:rPr>
      </w:pPr>
      <w:r w:rsidRPr="006068BF">
        <w:rPr>
          <w:sz w:val="28"/>
          <w:szCs w:val="24"/>
        </w:rPr>
        <w:t>Shipley, West Yorks</w:t>
      </w:r>
      <w:r w:rsidR="00172918" w:rsidRPr="006068BF">
        <w:rPr>
          <w:sz w:val="28"/>
          <w:szCs w:val="24"/>
        </w:rPr>
        <w:t>hire</w:t>
      </w:r>
      <w:r w:rsidR="00E71F72" w:rsidRPr="006068BF">
        <w:rPr>
          <w:sz w:val="28"/>
          <w:szCs w:val="24"/>
        </w:rPr>
        <w:t xml:space="preserve"> BD17 6SX</w:t>
      </w:r>
    </w:p>
    <w:p w:rsidR="00E47D6E" w:rsidRPr="006068BF" w:rsidRDefault="00E47D6E" w:rsidP="00E47D6E">
      <w:pPr>
        <w:pStyle w:val="NoSpacing"/>
        <w:ind w:left="567" w:right="310"/>
        <w:rPr>
          <w:sz w:val="28"/>
        </w:rPr>
      </w:pPr>
    </w:p>
    <w:p w:rsidR="00E47D6E" w:rsidRPr="006068BF" w:rsidRDefault="00E47D6E" w:rsidP="00E47D6E">
      <w:pPr>
        <w:pStyle w:val="NoSpacing"/>
        <w:ind w:left="567" w:right="310"/>
        <w:rPr>
          <w:b/>
          <w:sz w:val="28"/>
        </w:rPr>
      </w:pPr>
      <w:r w:rsidRPr="006068BF">
        <w:rPr>
          <w:b/>
          <w:sz w:val="28"/>
        </w:rPr>
        <w:t>Topic</w:t>
      </w:r>
    </w:p>
    <w:p w:rsidR="00E71F72" w:rsidRPr="006068BF" w:rsidRDefault="00283250" w:rsidP="00283250">
      <w:pPr>
        <w:pStyle w:val="NoSpacing"/>
        <w:numPr>
          <w:ilvl w:val="0"/>
          <w:numId w:val="2"/>
        </w:numPr>
        <w:ind w:right="310"/>
        <w:rPr>
          <w:sz w:val="28"/>
        </w:rPr>
      </w:pPr>
      <w:r w:rsidRPr="00283250">
        <w:rPr>
          <w:sz w:val="28"/>
        </w:rPr>
        <w:t>We look at how the role of the coach can positively impact on the personal and social development of our participants and how important it is in the role of a coach to adapt sessions to their needs. Coaches working at all levels will benefit from this new approach to coaching which considers the ‘C’ System- Connection, Confidence, Character, Creativity, Caring/Compassion and Competence.</w:t>
      </w:r>
    </w:p>
    <w:p w:rsidR="00283250" w:rsidRDefault="00283250" w:rsidP="00E47D6E">
      <w:pPr>
        <w:pStyle w:val="NoSpacing"/>
        <w:ind w:left="567" w:right="310"/>
        <w:rPr>
          <w:sz w:val="28"/>
        </w:rPr>
      </w:pPr>
    </w:p>
    <w:p w:rsidR="00E47D6E" w:rsidRPr="006068BF" w:rsidRDefault="00E71F72" w:rsidP="00E47D6E">
      <w:pPr>
        <w:pStyle w:val="NoSpacing"/>
        <w:ind w:left="567" w:right="310"/>
        <w:rPr>
          <w:sz w:val="28"/>
        </w:rPr>
      </w:pPr>
      <w:r w:rsidRPr="006068BF">
        <w:rPr>
          <w:sz w:val="28"/>
        </w:rPr>
        <w:t>All coaches attending will receive resources from the day and CPD certificates stating the topic covered</w:t>
      </w:r>
      <w:r w:rsidR="0075450E">
        <w:rPr>
          <w:sz w:val="28"/>
        </w:rPr>
        <w:t xml:space="preserve"> to meet current coach licensing requirements</w:t>
      </w:r>
      <w:r w:rsidRPr="006068BF">
        <w:rPr>
          <w:sz w:val="28"/>
        </w:rPr>
        <w:t xml:space="preserve">. </w:t>
      </w:r>
      <w:r w:rsidR="00E47D6E" w:rsidRPr="006068BF">
        <w:rPr>
          <w:sz w:val="28"/>
        </w:rPr>
        <w:t xml:space="preserve">For more information </w:t>
      </w:r>
      <w:r w:rsidR="00EA7054" w:rsidRPr="006068BF">
        <w:rPr>
          <w:sz w:val="28"/>
        </w:rPr>
        <w:t xml:space="preserve">phone Sally Shutt on </w:t>
      </w:r>
      <w:r w:rsidR="00E47D6E" w:rsidRPr="006068BF">
        <w:rPr>
          <w:sz w:val="28"/>
        </w:rPr>
        <w:t>07792 785738</w:t>
      </w:r>
    </w:p>
    <w:p w:rsidR="00E47D6E" w:rsidRPr="006068BF" w:rsidRDefault="00E47D6E" w:rsidP="00E47D6E">
      <w:pPr>
        <w:pStyle w:val="NoSpacing"/>
        <w:ind w:left="567" w:right="310"/>
        <w:rPr>
          <w:sz w:val="28"/>
        </w:rPr>
      </w:pPr>
    </w:p>
    <w:p w:rsidR="00DE48D0" w:rsidRPr="006068BF" w:rsidRDefault="00DE48D0" w:rsidP="00E47D6E">
      <w:pPr>
        <w:pStyle w:val="NoSpacing"/>
        <w:ind w:left="567" w:right="310"/>
        <w:rPr>
          <w:sz w:val="28"/>
        </w:rPr>
      </w:pPr>
      <w:r w:rsidRPr="006068BF">
        <w:rPr>
          <w:sz w:val="28"/>
        </w:rPr>
        <w:t>Please note that places are limited and will be on a first come</w:t>
      </w:r>
      <w:r w:rsidR="00E47D6E" w:rsidRPr="006068BF">
        <w:rPr>
          <w:sz w:val="28"/>
        </w:rPr>
        <w:t xml:space="preserve"> </w:t>
      </w:r>
      <w:r w:rsidRPr="006068BF">
        <w:rPr>
          <w:sz w:val="28"/>
        </w:rPr>
        <w:t>basis.</w:t>
      </w:r>
      <w:r w:rsidR="00C30285">
        <w:rPr>
          <w:sz w:val="28"/>
        </w:rPr>
        <w:t xml:space="preserve"> A £10 fee is payable for non-licensed coaches.</w:t>
      </w:r>
      <w:r w:rsidR="00534DF5">
        <w:rPr>
          <w:sz w:val="28"/>
        </w:rPr>
        <w:t xml:space="preserve"> Please make </w:t>
      </w:r>
      <w:r w:rsidR="00546791">
        <w:rPr>
          <w:sz w:val="28"/>
        </w:rPr>
        <w:t>c</w:t>
      </w:r>
      <w:r w:rsidR="00546791" w:rsidRPr="006068BF">
        <w:rPr>
          <w:sz w:val="28"/>
        </w:rPr>
        <w:t>heques</w:t>
      </w:r>
      <w:r w:rsidRPr="006068BF">
        <w:rPr>
          <w:sz w:val="28"/>
        </w:rPr>
        <w:t xml:space="preserve"> payable to </w:t>
      </w:r>
      <w:r w:rsidR="00E47D6E" w:rsidRPr="006068BF">
        <w:rPr>
          <w:sz w:val="28"/>
        </w:rPr>
        <w:t>Table Tennis England.</w:t>
      </w:r>
    </w:p>
    <w:p w:rsidR="00DE48D0" w:rsidRPr="006068BF" w:rsidRDefault="00E71F72" w:rsidP="006A41C8">
      <w:pPr>
        <w:tabs>
          <w:tab w:val="right" w:pos="3969"/>
          <w:tab w:val="left" w:pos="4253"/>
        </w:tabs>
        <w:spacing w:after="120"/>
        <w:ind w:left="567" w:right="312"/>
        <w:rPr>
          <w:sz w:val="28"/>
        </w:rPr>
      </w:pPr>
      <w:r w:rsidRPr="006068BF">
        <w:rPr>
          <w:b/>
          <w:sz w:val="28"/>
        </w:rPr>
        <w:tab/>
      </w:r>
      <w:r w:rsidR="00DE48D0" w:rsidRPr="006068BF">
        <w:rPr>
          <w:b/>
          <w:sz w:val="28"/>
        </w:rPr>
        <w:t>Full Name</w:t>
      </w:r>
      <w:r w:rsidR="00DE48D0" w:rsidRPr="006068BF">
        <w:rPr>
          <w:sz w:val="28"/>
        </w:rPr>
        <w:t xml:space="preserve">: </w:t>
      </w:r>
      <w:r w:rsidR="00DE48D0" w:rsidRPr="006068BF">
        <w:rPr>
          <w:sz w:val="28"/>
        </w:rPr>
        <w:tab/>
      </w:r>
      <w:sdt>
        <w:sdtPr>
          <w:rPr>
            <w:sz w:val="28"/>
          </w:rPr>
          <w:id w:val="2633454"/>
          <w:placeholder>
            <w:docPart w:val="619FD20EAED74B5696CA471C8B0050D8"/>
          </w:placeholder>
          <w:showingPlcHdr/>
        </w:sdtPr>
        <w:sdtEndPr/>
        <w:sdtContent>
          <w:r w:rsidR="00A62D91" w:rsidRPr="006068BF">
            <w:rPr>
              <w:rStyle w:val="PlaceholderText"/>
              <w:sz w:val="28"/>
            </w:rPr>
            <w:t>Click here to enter text.</w:t>
          </w:r>
        </w:sdtContent>
      </w:sdt>
    </w:p>
    <w:p w:rsidR="00DE48D0" w:rsidRPr="006068BF" w:rsidRDefault="00E71F72" w:rsidP="006A41C8">
      <w:pPr>
        <w:tabs>
          <w:tab w:val="right" w:pos="3969"/>
          <w:tab w:val="left" w:pos="4253"/>
        </w:tabs>
        <w:spacing w:after="120"/>
        <w:ind w:left="567" w:right="312"/>
        <w:rPr>
          <w:sz w:val="28"/>
        </w:rPr>
      </w:pPr>
      <w:r w:rsidRPr="006068BF">
        <w:rPr>
          <w:b/>
          <w:sz w:val="28"/>
        </w:rPr>
        <w:tab/>
      </w:r>
      <w:r w:rsidR="00DE48D0" w:rsidRPr="006068BF">
        <w:rPr>
          <w:b/>
          <w:sz w:val="28"/>
        </w:rPr>
        <w:t>Coach Registration Number</w:t>
      </w:r>
      <w:r w:rsidR="00DE48D0" w:rsidRPr="006068BF">
        <w:rPr>
          <w:sz w:val="28"/>
        </w:rPr>
        <w:t xml:space="preserve">: </w:t>
      </w:r>
      <w:r w:rsidR="00DE48D0" w:rsidRPr="006068BF">
        <w:rPr>
          <w:sz w:val="28"/>
        </w:rPr>
        <w:tab/>
      </w:r>
      <w:sdt>
        <w:sdtPr>
          <w:rPr>
            <w:sz w:val="28"/>
          </w:rPr>
          <w:id w:val="2633456"/>
          <w:placeholder>
            <w:docPart w:val="619FD20EAED74B5696CA471C8B0050D8"/>
          </w:placeholder>
          <w:showingPlcHdr/>
        </w:sdtPr>
        <w:sdtEndPr/>
        <w:sdtContent>
          <w:r w:rsidR="00DE48D0" w:rsidRPr="006068BF">
            <w:rPr>
              <w:rStyle w:val="PlaceholderText"/>
              <w:rFonts w:eastAsiaTheme="minorHAnsi"/>
              <w:sz w:val="28"/>
            </w:rPr>
            <w:t>Click here to enter text.</w:t>
          </w:r>
        </w:sdtContent>
      </w:sdt>
    </w:p>
    <w:p w:rsidR="00DE48D0" w:rsidRPr="006068BF" w:rsidRDefault="00E71F72" w:rsidP="006A41C8">
      <w:pPr>
        <w:tabs>
          <w:tab w:val="right" w:pos="3969"/>
          <w:tab w:val="left" w:pos="4253"/>
        </w:tabs>
        <w:spacing w:after="120"/>
        <w:ind w:left="567" w:right="312"/>
        <w:rPr>
          <w:sz w:val="28"/>
        </w:rPr>
      </w:pPr>
      <w:r w:rsidRPr="006068BF">
        <w:rPr>
          <w:b/>
          <w:sz w:val="28"/>
        </w:rPr>
        <w:tab/>
      </w:r>
      <w:r w:rsidR="00DE48D0" w:rsidRPr="006068BF">
        <w:rPr>
          <w:b/>
          <w:sz w:val="28"/>
        </w:rPr>
        <w:t>Email</w:t>
      </w:r>
      <w:r w:rsidR="00DE48D0" w:rsidRPr="006068BF">
        <w:rPr>
          <w:sz w:val="28"/>
        </w:rPr>
        <w:t xml:space="preserve">: </w:t>
      </w:r>
      <w:r w:rsidR="00DE48D0" w:rsidRPr="006068BF">
        <w:rPr>
          <w:sz w:val="28"/>
        </w:rPr>
        <w:tab/>
      </w:r>
      <w:sdt>
        <w:sdtPr>
          <w:rPr>
            <w:sz w:val="28"/>
          </w:rPr>
          <w:id w:val="2633457"/>
          <w:placeholder>
            <w:docPart w:val="619FD20EAED74B5696CA471C8B0050D8"/>
          </w:placeholder>
          <w:showingPlcHdr/>
        </w:sdtPr>
        <w:sdtEndPr/>
        <w:sdtContent>
          <w:r w:rsidR="00DE48D0" w:rsidRPr="006068BF">
            <w:rPr>
              <w:rStyle w:val="PlaceholderText"/>
              <w:rFonts w:eastAsiaTheme="minorHAnsi"/>
              <w:sz w:val="28"/>
            </w:rPr>
            <w:t>Click here to enter text.</w:t>
          </w:r>
        </w:sdtContent>
      </w:sdt>
    </w:p>
    <w:p w:rsidR="00DE48D0" w:rsidRPr="006068BF" w:rsidRDefault="00E71F72" w:rsidP="006A41C8">
      <w:pPr>
        <w:tabs>
          <w:tab w:val="right" w:pos="3969"/>
          <w:tab w:val="left" w:pos="4253"/>
        </w:tabs>
        <w:spacing w:after="120"/>
        <w:ind w:left="567" w:right="312"/>
        <w:rPr>
          <w:sz w:val="28"/>
        </w:rPr>
      </w:pPr>
      <w:r w:rsidRPr="006068BF">
        <w:rPr>
          <w:b/>
          <w:sz w:val="28"/>
        </w:rPr>
        <w:tab/>
      </w:r>
      <w:r w:rsidR="00E47D6E" w:rsidRPr="006068BF">
        <w:rPr>
          <w:b/>
          <w:sz w:val="28"/>
        </w:rPr>
        <w:t>Tel/mobile</w:t>
      </w:r>
      <w:r w:rsidR="00DE48D0" w:rsidRPr="006068BF">
        <w:rPr>
          <w:sz w:val="28"/>
        </w:rPr>
        <w:t xml:space="preserve">: </w:t>
      </w:r>
      <w:r w:rsidR="00DE48D0" w:rsidRPr="006068BF">
        <w:rPr>
          <w:sz w:val="28"/>
        </w:rPr>
        <w:tab/>
      </w:r>
      <w:sdt>
        <w:sdtPr>
          <w:rPr>
            <w:sz w:val="28"/>
          </w:rPr>
          <w:id w:val="2633458"/>
          <w:placeholder>
            <w:docPart w:val="619FD20EAED74B5696CA471C8B0050D8"/>
          </w:placeholder>
          <w:showingPlcHdr/>
        </w:sdtPr>
        <w:sdtEndPr/>
        <w:sdtContent>
          <w:r w:rsidR="00DE48D0" w:rsidRPr="006068BF">
            <w:rPr>
              <w:rStyle w:val="PlaceholderText"/>
              <w:rFonts w:eastAsiaTheme="minorHAnsi"/>
              <w:sz w:val="28"/>
            </w:rPr>
            <w:t>Click here to enter text.</w:t>
          </w:r>
        </w:sdtContent>
      </w:sdt>
    </w:p>
    <w:p w:rsidR="00DE48D0" w:rsidRPr="006068BF" w:rsidRDefault="00DE48D0" w:rsidP="00E47D6E">
      <w:pPr>
        <w:pStyle w:val="NoSpacing"/>
        <w:ind w:left="567" w:right="310"/>
        <w:rPr>
          <w:b/>
          <w:sz w:val="28"/>
        </w:rPr>
      </w:pPr>
      <w:r w:rsidRPr="006068BF">
        <w:rPr>
          <w:b/>
          <w:sz w:val="28"/>
        </w:rPr>
        <w:t xml:space="preserve">I would like to reserve a place on the coach education day to be held on (please tick): </w:t>
      </w:r>
    </w:p>
    <w:p w:rsidR="00DE48D0" w:rsidRPr="006068BF" w:rsidRDefault="00DE48D0" w:rsidP="00E47D6E">
      <w:pPr>
        <w:pStyle w:val="NoSpacing"/>
        <w:ind w:left="567" w:right="310"/>
        <w:rPr>
          <w:b/>
          <w:sz w:val="28"/>
        </w:rPr>
      </w:pPr>
    </w:p>
    <w:bookmarkStart w:id="0" w:name="_GoBack"/>
    <w:p w:rsidR="00DE48D0" w:rsidRPr="00546791" w:rsidRDefault="00DE48D0" w:rsidP="00283250">
      <w:pPr>
        <w:pStyle w:val="NoSpacing"/>
        <w:spacing w:after="120"/>
        <w:ind w:left="993" w:right="312" w:hanging="709"/>
        <w:rPr>
          <w:sz w:val="28"/>
        </w:rPr>
      </w:pPr>
      <w:r w:rsidRPr="00546791">
        <w:rPr>
          <w:sz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heck1"/>
      <w:r w:rsidRPr="00546791">
        <w:rPr>
          <w:sz w:val="28"/>
        </w:rPr>
        <w:instrText xml:space="preserve"> FORMCHECKBOX </w:instrText>
      </w:r>
      <w:r w:rsidR="00BF3ED3">
        <w:rPr>
          <w:sz w:val="28"/>
        </w:rPr>
      </w:r>
      <w:r w:rsidR="00BF3ED3">
        <w:rPr>
          <w:sz w:val="28"/>
        </w:rPr>
        <w:fldChar w:fldCharType="separate"/>
      </w:r>
      <w:r w:rsidRPr="00546791">
        <w:rPr>
          <w:sz w:val="28"/>
        </w:rPr>
        <w:fldChar w:fldCharType="end"/>
      </w:r>
      <w:bookmarkEnd w:id="1"/>
      <w:bookmarkEnd w:id="0"/>
      <w:r w:rsidRPr="00546791">
        <w:rPr>
          <w:sz w:val="28"/>
        </w:rPr>
        <w:t xml:space="preserve"> </w:t>
      </w:r>
      <w:r w:rsidR="00546791" w:rsidRPr="00546791">
        <w:rPr>
          <w:sz w:val="28"/>
        </w:rPr>
        <w:tab/>
      </w:r>
      <w:r w:rsidR="00283250">
        <w:rPr>
          <w:sz w:val="28"/>
        </w:rPr>
        <w:t>17</w:t>
      </w:r>
      <w:r w:rsidR="00283250" w:rsidRPr="00283250">
        <w:rPr>
          <w:sz w:val="28"/>
          <w:vertAlign w:val="superscript"/>
        </w:rPr>
        <w:t>th</w:t>
      </w:r>
      <w:r w:rsidR="00283250">
        <w:rPr>
          <w:sz w:val="28"/>
        </w:rPr>
        <w:t xml:space="preserve"> January, </w:t>
      </w:r>
      <w:r w:rsidR="00283250" w:rsidRPr="00546791">
        <w:rPr>
          <w:sz w:val="28"/>
        </w:rPr>
        <w:t>10am</w:t>
      </w:r>
      <w:r w:rsidR="00283250">
        <w:rPr>
          <w:sz w:val="28"/>
        </w:rPr>
        <w:t xml:space="preserve"> </w:t>
      </w:r>
      <w:r w:rsidR="00283250" w:rsidRPr="00546791">
        <w:rPr>
          <w:sz w:val="28"/>
        </w:rPr>
        <w:t>-</w:t>
      </w:r>
      <w:r w:rsidR="00283250">
        <w:rPr>
          <w:sz w:val="28"/>
        </w:rPr>
        <w:t xml:space="preserve"> </w:t>
      </w:r>
      <w:r w:rsidR="00283250" w:rsidRPr="00546791">
        <w:rPr>
          <w:sz w:val="28"/>
        </w:rPr>
        <w:t>1pm</w:t>
      </w:r>
      <w:r w:rsidRPr="00546791">
        <w:rPr>
          <w:sz w:val="28"/>
        </w:rPr>
        <w:t xml:space="preserve">, </w:t>
      </w:r>
      <w:hyperlink r:id="rId11" w:history="1">
        <w:r w:rsidR="00283250" w:rsidRPr="00F92696">
          <w:rPr>
            <w:rStyle w:val="Hyperlink"/>
            <w:sz w:val="28"/>
          </w:rPr>
          <w:t>EIS Sheffield</w:t>
        </w:r>
      </w:hyperlink>
      <w:r w:rsidR="00283250">
        <w:rPr>
          <w:sz w:val="28"/>
        </w:rPr>
        <w:t xml:space="preserve">, </w:t>
      </w:r>
      <w:r w:rsidR="00283250" w:rsidRPr="00283250">
        <w:rPr>
          <w:sz w:val="28"/>
        </w:rPr>
        <w:t>Coleridge Road</w:t>
      </w:r>
      <w:r w:rsidR="00283250">
        <w:rPr>
          <w:sz w:val="28"/>
        </w:rPr>
        <w:t xml:space="preserve">, </w:t>
      </w:r>
      <w:r w:rsidR="00283250" w:rsidRPr="00283250">
        <w:rPr>
          <w:sz w:val="28"/>
        </w:rPr>
        <w:t>Sheffield</w:t>
      </w:r>
      <w:r w:rsidR="00283250">
        <w:rPr>
          <w:sz w:val="28"/>
        </w:rPr>
        <w:t xml:space="preserve"> </w:t>
      </w:r>
      <w:r w:rsidR="00283250" w:rsidRPr="00283250">
        <w:rPr>
          <w:sz w:val="28"/>
        </w:rPr>
        <w:t>S9 5DA</w:t>
      </w:r>
      <w:r w:rsidR="0075450E" w:rsidRPr="00546791">
        <w:rPr>
          <w:sz w:val="28"/>
        </w:rPr>
        <w:t xml:space="preserve"> </w:t>
      </w:r>
    </w:p>
    <w:p w:rsidR="00DE48D0" w:rsidRPr="009D032C" w:rsidRDefault="00DE48D0" w:rsidP="00F87552">
      <w:pPr>
        <w:pStyle w:val="NoSpacing"/>
        <w:spacing w:after="120"/>
        <w:ind w:left="993" w:right="312" w:hanging="709"/>
        <w:rPr>
          <w:sz w:val="28"/>
          <w:szCs w:val="28"/>
        </w:rPr>
      </w:pPr>
      <w:r w:rsidRPr="00546791">
        <w:rPr>
          <w:sz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46791">
        <w:rPr>
          <w:sz w:val="28"/>
        </w:rPr>
        <w:instrText xml:space="preserve"> FORMCHECKBOX </w:instrText>
      </w:r>
      <w:r w:rsidR="00BF3ED3">
        <w:rPr>
          <w:sz w:val="28"/>
        </w:rPr>
      </w:r>
      <w:r w:rsidR="00BF3ED3">
        <w:rPr>
          <w:sz w:val="28"/>
        </w:rPr>
        <w:fldChar w:fldCharType="separate"/>
      </w:r>
      <w:r w:rsidRPr="00546791">
        <w:rPr>
          <w:sz w:val="28"/>
        </w:rPr>
        <w:fldChar w:fldCharType="end"/>
      </w:r>
      <w:r w:rsidRPr="00546791">
        <w:rPr>
          <w:sz w:val="28"/>
        </w:rPr>
        <w:t xml:space="preserve"> </w:t>
      </w:r>
      <w:r w:rsidR="00546791" w:rsidRPr="00546791">
        <w:rPr>
          <w:sz w:val="28"/>
        </w:rPr>
        <w:tab/>
      </w:r>
      <w:r w:rsidR="00283250">
        <w:rPr>
          <w:sz w:val="28"/>
        </w:rPr>
        <w:t>6</w:t>
      </w:r>
      <w:r w:rsidR="00283250" w:rsidRPr="00283250">
        <w:rPr>
          <w:sz w:val="28"/>
          <w:vertAlign w:val="superscript"/>
        </w:rPr>
        <w:t>th</w:t>
      </w:r>
      <w:r w:rsidR="00283250">
        <w:rPr>
          <w:sz w:val="28"/>
        </w:rPr>
        <w:t xml:space="preserve"> February</w:t>
      </w:r>
      <w:r w:rsidRPr="00546791">
        <w:rPr>
          <w:sz w:val="28"/>
        </w:rPr>
        <w:t>,</w:t>
      </w:r>
      <w:r w:rsidR="00283250">
        <w:rPr>
          <w:sz w:val="28"/>
        </w:rPr>
        <w:t xml:space="preserve"> 10am – </w:t>
      </w:r>
      <w:r w:rsidR="00283250" w:rsidRPr="009D032C">
        <w:rPr>
          <w:sz w:val="28"/>
          <w:szCs w:val="28"/>
        </w:rPr>
        <w:t xml:space="preserve">1pm, </w:t>
      </w:r>
      <w:hyperlink r:id="rId12" w:history="1">
        <w:r w:rsidR="009D032C" w:rsidRPr="009D032C">
          <w:rPr>
            <w:rStyle w:val="Hyperlink"/>
            <w:sz w:val="28"/>
            <w:szCs w:val="28"/>
          </w:rPr>
          <w:t>Ian Robinson Sports Centre</w:t>
        </w:r>
      </w:hyperlink>
      <w:r w:rsidR="009D032C">
        <w:rPr>
          <w:sz w:val="28"/>
          <w:szCs w:val="28"/>
        </w:rPr>
        <w:t xml:space="preserve">, </w:t>
      </w:r>
      <w:r w:rsidR="009D032C" w:rsidRPr="009D032C">
        <w:rPr>
          <w:sz w:val="28"/>
          <w:szCs w:val="28"/>
        </w:rPr>
        <w:t xml:space="preserve">136 Liverpool Rd, Waterloo, </w:t>
      </w:r>
      <w:r w:rsidR="009D032C">
        <w:rPr>
          <w:sz w:val="28"/>
          <w:szCs w:val="28"/>
        </w:rPr>
        <w:t>Liverpool</w:t>
      </w:r>
      <w:r w:rsidR="009D032C" w:rsidRPr="009D032C">
        <w:rPr>
          <w:sz w:val="28"/>
          <w:szCs w:val="28"/>
        </w:rPr>
        <w:t xml:space="preserve"> L23 0QP</w:t>
      </w:r>
    </w:p>
    <w:p w:rsidR="00E47D6E" w:rsidRDefault="00DE48D0" w:rsidP="00F87552">
      <w:pPr>
        <w:pStyle w:val="NoSpacing"/>
        <w:spacing w:after="240"/>
        <w:ind w:left="993" w:right="312" w:hanging="709"/>
        <w:rPr>
          <w:color w:val="595959" w:themeColor="text1" w:themeTint="A6"/>
          <w:sz w:val="28"/>
        </w:rPr>
      </w:pPr>
      <w:r w:rsidRPr="00546791">
        <w:rPr>
          <w:sz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46791">
        <w:rPr>
          <w:sz w:val="28"/>
        </w:rPr>
        <w:instrText xml:space="preserve"> FORMCHECKBOX </w:instrText>
      </w:r>
      <w:r w:rsidR="00BF3ED3">
        <w:rPr>
          <w:sz w:val="28"/>
        </w:rPr>
      </w:r>
      <w:r w:rsidR="00BF3ED3">
        <w:rPr>
          <w:sz w:val="28"/>
        </w:rPr>
        <w:fldChar w:fldCharType="separate"/>
      </w:r>
      <w:r w:rsidRPr="00546791">
        <w:rPr>
          <w:sz w:val="28"/>
        </w:rPr>
        <w:fldChar w:fldCharType="end"/>
      </w:r>
      <w:r w:rsidRPr="00546791">
        <w:rPr>
          <w:sz w:val="28"/>
        </w:rPr>
        <w:t xml:space="preserve"> </w:t>
      </w:r>
      <w:r w:rsidR="00546791" w:rsidRPr="00546791">
        <w:rPr>
          <w:sz w:val="28"/>
        </w:rPr>
        <w:tab/>
      </w:r>
      <w:r w:rsidR="00F92696">
        <w:rPr>
          <w:sz w:val="28"/>
        </w:rPr>
        <w:t>13</w:t>
      </w:r>
      <w:r w:rsidR="00F92696" w:rsidRPr="00F92696">
        <w:rPr>
          <w:sz w:val="28"/>
          <w:vertAlign w:val="superscript"/>
        </w:rPr>
        <w:t>th</w:t>
      </w:r>
      <w:r w:rsidR="00F92696">
        <w:rPr>
          <w:sz w:val="28"/>
        </w:rPr>
        <w:t xml:space="preserve"> March, 10am – 1pm, </w:t>
      </w:r>
      <w:hyperlink r:id="rId13" w:history="1">
        <w:r w:rsidR="00F92696" w:rsidRPr="00F92696">
          <w:rPr>
            <w:rStyle w:val="Hyperlink"/>
            <w:sz w:val="28"/>
          </w:rPr>
          <w:t>Bishop Auckland TTC</w:t>
        </w:r>
      </w:hyperlink>
      <w:r w:rsidR="00F92696">
        <w:rPr>
          <w:sz w:val="28"/>
        </w:rPr>
        <w:t>, W</w:t>
      </w:r>
      <w:r w:rsidR="00F92696" w:rsidRPr="00F92696">
        <w:rPr>
          <w:color w:val="595959" w:themeColor="text1" w:themeTint="A6"/>
          <w:sz w:val="28"/>
        </w:rPr>
        <w:t>oodhouse Ln, Bishop Auckland</w:t>
      </w:r>
      <w:r w:rsidR="009D032C">
        <w:rPr>
          <w:color w:val="595959" w:themeColor="text1" w:themeTint="A6"/>
          <w:sz w:val="28"/>
        </w:rPr>
        <w:t xml:space="preserve"> </w:t>
      </w:r>
      <w:r w:rsidR="00F92696" w:rsidRPr="00F92696">
        <w:rPr>
          <w:color w:val="595959" w:themeColor="text1" w:themeTint="A6"/>
          <w:sz w:val="28"/>
        </w:rPr>
        <w:t>DL14 6LA</w:t>
      </w:r>
    </w:p>
    <w:p w:rsidR="008E3D1C" w:rsidRPr="00546791" w:rsidRDefault="008E3D1C" w:rsidP="008E3D1C">
      <w:pPr>
        <w:pStyle w:val="NoSpacing"/>
        <w:spacing w:after="240"/>
        <w:ind w:left="284" w:right="312"/>
        <w:rPr>
          <w:sz w:val="28"/>
        </w:rPr>
      </w:pPr>
      <w:r w:rsidRPr="008E3D1C">
        <w:rPr>
          <w:sz w:val="28"/>
        </w:rPr>
        <w:t xml:space="preserve">Click on the links for venue details and directions. </w:t>
      </w:r>
      <w:r w:rsidR="000C2FEB">
        <w:rPr>
          <w:sz w:val="28"/>
        </w:rPr>
        <w:t>L</w:t>
      </w:r>
      <w:r w:rsidRPr="008E3D1C">
        <w:rPr>
          <w:sz w:val="28"/>
        </w:rPr>
        <w:t>ight refreshments (tea/coffee) will be provided.</w:t>
      </w:r>
    </w:p>
    <w:sectPr w:rsidR="008E3D1C" w:rsidRPr="00546791" w:rsidSect="00A62D91">
      <w:pgSz w:w="12240" w:h="15840"/>
      <w:pgMar w:top="720" w:right="720" w:bottom="567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F6BFC"/>
    <w:multiLevelType w:val="hybridMultilevel"/>
    <w:tmpl w:val="CE6ECB4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C745549"/>
    <w:multiLevelType w:val="hybridMultilevel"/>
    <w:tmpl w:val="265E2AC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Ke/opIsxIl9WgVqGp3spkARIk9KWD1OzoH8341DUh7m5unyMdOH2X3VtmAIOM1XTxF9zGTD33MfUReg6FvLCBw==" w:salt="z+hgw36uwqgnaDWa0xrPjg==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F4"/>
    <w:rsid w:val="000B00C6"/>
    <w:rsid w:val="000C2FEB"/>
    <w:rsid w:val="000D2FA7"/>
    <w:rsid w:val="000F7868"/>
    <w:rsid w:val="0012638E"/>
    <w:rsid w:val="00164E4E"/>
    <w:rsid w:val="00172918"/>
    <w:rsid w:val="001E7952"/>
    <w:rsid w:val="00283250"/>
    <w:rsid w:val="00291FCE"/>
    <w:rsid w:val="002C7AC8"/>
    <w:rsid w:val="00304D34"/>
    <w:rsid w:val="00365AD8"/>
    <w:rsid w:val="003A6701"/>
    <w:rsid w:val="003C372B"/>
    <w:rsid w:val="003D412B"/>
    <w:rsid w:val="00534DF5"/>
    <w:rsid w:val="00546791"/>
    <w:rsid w:val="00566B1D"/>
    <w:rsid w:val="0058503A"/>
    <w:rsid w:val="005E60C1"/>
    <w:rsid w:val="005F2EE0"/>
    <w:rsid w:val="006068BF"/>
    <w:rsid w:val="006569B7"/>
    <w:rsid w:val="006A41C8"/>
    <w:rsid w:val="006A4279"/>
    <w:rsid w:val="006C1B6B"/>
    <w:rsid w:val="0075450E"/>
    <w:rsid w:val="00764806"/>
    <w:rsid w:val="007B6316"/>
    <w:rsid w:val="007F687A"/>
    <w:rsid w:val="0087459E"/>
    <w:rsid w:val="008828B4"/>
    <w:rsid w:val="008E3D1C"/>
    <w:rsid w:val="009278D3"/>
    <w:rsid w:val="00931017"/>
    <w:rsid w:val="009C0853"/>
    <w:rsid w:val="009D032C"/>
    <w:rsid w:val="00A62D91"/>
    <w:rsid w:val="00B0105B"/>
    <w:rsid w:val="00B65DBD"/>
    <w:rsid w:val="00BF3ED3"/>
    <w:rsid w:val="00C30285"/>
    <w:rsid w:val="00C761E0"/>
    <w:rsid w:val="00C84ACD"/>
    <w:rsid w:val="00CA7E40"/>
    <w:rsid w:val="00CD1725"/>
    <w:rsid w:val="00D5168E"/>
    <w:rsid w:val="00D66341"/>
    <w:rsid w:val="00DD7834"/>
    <w:rsid w:val="00DE48D0"/>
    <w:rsid w:val="00DF14EA"/>
    <w:rsid w:val="00E47D6E"/>
    <w:rsid w:val="00E57D8C"/>
    <w:rsid w:val="00E71F72"/>
    <w:rsid w:val="00E7724F"/>
    <w:rsid w:val="00E9659E"/>
    <w:rsid w:val="00EA7054"/>
    <w:rsid w:val="00F87552"/>
    <w:rsid w:val="00F91488"/>
    <w:rsid w:val="00F92696"/>
    <w:rsid w:val="00F97AF4"/>
    <w:rsid w:val="00FA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2D12C1-B52A-468B-8D20-B4F24B7DB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E5E5E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418AB3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40"/>
    </w:pPr>
    <w:rPr>
      <w:color w:val="418AB3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b/>
      <w:bCs/>
      <w:caps/>
      <w:color w:val="418AB3" w:themeColor="accent1"/>
      <w:kern w:val="28"/>
      <w:sz w:val="106"/>
      <w:szCs w:val="106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192" w:lineRule="auto"/>
    </w:pPr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418AB3" w:themeColor="accent1"/>
    </w:rPr>
  </w:style>
  <w:style w:type="character" w:styleId="Hyperlink">
    <w:name w:val="Hyperlink"/>
    <w:basedOn w:val="DefaultParagraphFont"/>
    <w:uiPriority w:val="99"/>
    <w:unhideWhenUsed/>
    <w:rsid w:val="002C7AC8"/>
    <w:rPr>
      <w:color w:val="F59E00" w:themeColor="hyperlink"/>
      <w:u w:val="single"/>
    </w:rPr>
  </w:style>
  <w:style w:type="paragraph" w:styleId="NormalWeb">
    <w:name w:val="Normal (Web)"/>
    <w:basedOn w:val="Normal"/>
    <w:rsid w:val="00DE4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71F72"/>
    <w:rPr>
      <w:color w:val="B2B2B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ishopaucklandttc.co.uk/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://www.merchanttaylors.com/ian-robinson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ivltd.com/eiss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sally.shutt@tabletennisengland.co.uk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\AppData\Roaming\Microsoft\Templates\Seasonal%20event%20flyer%20(autum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40AC05604E545468484802F58B21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7CD71-B019-40C2-9E1A-1224CA3108CC}"/>
      </w:docPartPr>
      <w:docPartBody>
        <w:p w:rsidR="005A37B7" w:rsidRDefault="00585545">
          <w:pPr>
            <w:pStyle w:val="B40AC05604E545468484802F58B21E29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  <w:docPart>
      <w:docPartPr>
        <w:name w:val="619FD20EAED74B5696CA471C8B005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C94C5-61F0-4C57-A8A8-4919B60FD2BD}"/>
      </w:docPartPr>
      <w:docPartBody>
        <w:p w:rsidR="005A37B7" w:rsidRDefault="00E55F15" w:rsidP="00E55F15">
          <w:pPr>
            <w:pStyle w:val="619FD20EAED74B5696CA471C8B0050D8"/>
          </w:pPr>
          <w:r w:rsidRPr="004C45D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F15"/>
    <w:rsid w:val="001273D2"/>
    <w:rsid w:val="00140585"/>
    <w:rsid w:val="00141C83"/>
    <w:rsid w:val="001E7473"/>
    <w:rsid w:val="004852A6"/>
    <w:rsid w:val="004F2A9E"/>
    <w:rsid w:val="00585545"/>
    <w:rsid w:val="005A37B7"/>
    <w:rsid w:val="00605D68"/>
    <w:rsid w:val="00620E42"/>
    <w:rsid w:val="00811EC5"/>
    <w:rsid w:val="009255A7"/>
    <w:rsid w:val="00AE0DA5"/>
    <w:rsid w:val="00B363E3"/>
    <w:rsid w:val="00CF11DD"/>
    <w:rsid w:val="00E45B80"/>
    <w:rsid w:val="00E5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47122541EF491A8DAE9CE004757B02">
    <w:name w:val="DE47122541EF491A8DAE9CE004757B02"/>
  </w:style>
  <w:style w:type="paragraph" w:customStyle="1" w:styleId="9E176E73266E47DE93489066DB61BD1D">
    <w:name w:val="9E176E73266E47DE93489066DB61BD1D"/>
  </w:style>
  <w:style w:type="paragraph" w:customStyle="1" w:styleId="25D4B36BA0B94736B2D892070C8EDA99">
    <w:name w:val="25D4B36BA0B94736B2D892070C8EDA99"/>
  </w:style>
  <w:style w:type="paragraph" w:customStyle="1" w:styleId="2BFD8891AEE342A6AF56D042C4E318FF">
    <w:name w:val="2BFD8891AEE342A6AF56D042C4E318FF"/>
  </w:style>
  <w:style w:type="paragraph" w:customStyle="1" w:styleId="418BB6BA72C24DC68F176BC0DA3B4FF5">
    <w:name w:val="418BB6BA72C24DC68F176BC0DA3B4FF5"/>
  </w:style>
  <w:style w:type="paragraph" w:customStyle="1" w:styleId="5B3CDADB324843FF885B9653AAD4F3F2">
    <w:name w:val="5B3CDADB324843FF885B9653AAD4F3F2"/>
  </w:style>
  <w:style w:type="paragraph" w:customStyle="1" w:styleId="80EEEB1CA09C4EF1B19C7167A8C86B98">
    <w:name w:val="80EEEB1CA09C4EF1B19C7167A8C86B98"/>
  </w:style>
  <w:style w:type="paragraph" w:customStyle="1" w:styleId="2A641BB1143348BE90B39AF4038F2E01">
    <w:name w:val="2A641BB1143348BE90B39AF4038F2E01"/>
  </w:style>
  <w:style w:type="paragraph" w:customStyle="1" w:styleId="10A0D13D0916468D91A780C9A3CA3935">
    <w:name w:val="10A0D13D0916468D91A780C9A3CA3935"/>
  </w:style>
  <w:style w:type="paragraph" w:customStyle="1" w:styleId="1B061224A06149BBBA820AA9D032A201">
    <w:name w:val="1B061224A06149BBBA820AA9D032A201"/>
  </w:style>
  <w:style w:type="paragraph" w:customStyle="1" w:styleId="B40AC05604E545468484802F58B21E29">
    <w:name w:val="B40AC05604E545468484802F58B21E29"/>
  </w:style>
  <w:style w:type="paragraph" w:customStyle="1" w:styleId="E2DFFE34BC154B1C8FBDE2C2E4349A95">
    <w:name w:val="E2DFFE34BC154B1C8FBDE2C2E4349A95"/>
  </w:style>
  <w:style w:type="paragraph" w:customStyle="1" w:styleId="C50FD8F442704A53BDC76FF76E15EB1C">
    <w:name w:val="C50FD8F442704A53BDC76FF76E15EB1C"/>
  </w:style>
  <w:style w:type="character" w:styleId="PlaceholderText">
    <w:name w:val="Placeholder Text"/>
    <w:basedOn w:val="DefaultParagraphFont"/>
    <w:uiPriority w:val="99"/>
    <w:semiHidden/>
    <w:rsid w:val="00E55F15"/>
    <w:rPr>
      <w:color w:val="808080"/>
    </w:rPr>
  </w:style>
  <w:style w:type="paragraph" w:customStyle="1" w:styleId="619FD20EAED74B5696CA471C8B0050D8">
    <w:name w:val="619FD20EAED74B5696CA471C8B0050D8"/>
    <w:rsid w:val="00E55F15"/>
  </w:style>
  <w:style w:type="paragraph" w:customStyle="1" w:styleId="82CAEC56A93C49269042C533761FC815">
    <w:name w:val="82CAEC56A93C49269042C533761FC815"/>
    <w:rsid w:val="00E55F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F9B81-C341-4D9A-80F0-7D98730AF8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A2978F-CF27-4F6E-B9BA-6118AEAA0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(autumn)</Template>
  <TotalTime>0</TotalTime>
  <Pages>2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Martin Ireland</cp:lastModifiedBy>
  <cp:revision>2</cp:revision>
  <cp:lastPrinted>2016-01-04T16:59:00Z</cp:lastPrinted>
  <dcterms:created xsi:type="dcterms:W3CDTF">2016-01-05T10:21:00Z</dcterms:created>
  <dcterms:modified xsi:type="dcterms:W3CDTF">2016-01-05T10:21:00Z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</Properties>
</file>