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C84ACD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C84ACD" w:rsidTr="00E71F72">
              <w:trPr>
                <w:cantSplit/>
                <w:trHeight w:hRule="exact" w:val="7378"/>
              </w:trPr>
              <w:tc>
                <w:tcPr>
                  <w:tcW w:w="7200" w:type="dxa"/>
                </w:tcPr>
                <w:p w:rsidR="00C84ACD" w:rsidRDefault="00546791" w:rsidP="00931017">
                  <w:bookmarkStart w:id="0" w:name="_GoBack"/>
                  <w:bookmarkEnd w:id="0"/>
                  <w:r w:rsidRPr="00291FCE"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0288" behindDoc="1" locked="0" layoutInCell="1" allowOverlap="1" wp14:anchorId="1440CB4A" wp14:editId="14C3846B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2263775</wp:posOffset>
                        </wp:positionV>
                        <wp:extent cx="3898900" cy="2009775"/>
                        <wp:effectExtent l="152400" t="304800" r="120650" b="295275"/>
                        <wp:wrapThrough wrapText="bothSides">
                          <wp:wrapPolygon edited="0">
                            <wp:start x="-198" y="33"/>
                            <wp:lineTo x="-328" y="18746"/>
                            <wp:lineTo x="-226" y="19959"/>
                            <wp:lineTo x="4734" y="21702"/>
                            <wp:lineTo x="4838" y="21668"/>
                            <wp:lineTo x="15213" y="21690"/>
                            <wp:lineTo x="15318" y="21656"/>
                            <wp:lineTo x="21095" y="21687"/>
                            <wp:lineTo x="21199" y="21654"/>
                            <wp:lineTo x="21720" y="21488"/>
                            <wp:lineTo x="21763" y="3010"/>
                            <wp:lineTo x="21403" y="12"/>
                            <wp:lineTo x="21251" y="-3052"/>
                            <wp:lineTo x="11115" y="-244"/>
                            <wp:lineTo x="10842" y="-3477"/>
                            <wp:lineTo x="531" y="-199"/>
                            <wp:lineTo x="-198" y="33"/>
                          </wp:wrapPolygon>
                        </wp:wrapThrough>
                        <wp:docPr id="5" name="Picture 5" descr="C:\Users\Martin\Dropbox\Photos\Photos - Table Tennis\2014\2014_11_16 - CPD Day Garstang\Photo 16-11-2014 14 49 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artin\Dropbox\Photos\Photos - Table Tennis\2014\2014_11_16 - CPD Day Garstang\Photo 16-11-2014 14 49 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60" t="31003" b="40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58381">
                                  <a:off x="0" y="0"/>
                                  <a:ext cx="389890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91FCE"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9264" behindDoc="0" locked="0" layoutInCell="1" allowOverlap="1" wp14:anchorId="7029BD60" wp14:editId="0C52FD3F">
                        <wp:simplePos x="0" y="0"/>
                        <wp:positionH relativeFrom="column">
                          <wp:posOffset>7837</wp:posOffset>
                        </wp:positionH>
                        <wp:positionV relativeFrom="paragraph">
                          <wp:posOffset>228600</wp:posOffset>
                        </wp:positionV>
                        <wp:extent cx="3896360" cy="1948180"/>
                        <wp:effectExtent l="133350" t="304800" r="142240" b="299720"/>
                        <wp:wrapNone/>
                        <wp:docPr id="4" name="Picture 4" descr="C:\Users\Martin\Dropbox\Photos\Photos - Table Tennis\2015\2015_06_06 National U11-U14 Championships\Shayan Sira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artin\Dropbox\Photos\Photos - Table Tennis\2015\2015_06_06 National U11-U14 Championships\Shayan Sira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4864">
                                  <a:off x="0" y="0"/>
                                  <a:ext cx="3896360" cy="1948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84ACD" w:rsidTr="00E71F72">
              <w:trPr>
                <w:trHeight w:hRule="exact" w:val="5654"/>
              </w:trPr>
              <w:tc>
                <w:tcPr>
                  <w:tcW w:w="7200" w:type="dxa"/>
                </w:tcPr>
                <w:p w:rsidR="00260C57" w:rsidRDefault="00260C57" w:rsidP="00F97AF4">
                  <w:pPr>
                    <w:shd w:val="clear" w:color="auto" w:fill="FFFFFF"/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</w:pPr>
                </w:p>
                <w:p w:rsidR="00F97AF4" w:rsidRDefault="00F97AF4" w:rsidP="00F97AF4">
                  <w:pPr>
                    <w:shd w:val="clear" w:color="auto" w:fill="FFFFFF"/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</w:pPr>
                  <w:r w:rsidRPr="00F97AF4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Saturday 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2</w:t>
                  </w:r>
                  <w:r w:rsidR="005F2EE0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2</w:t>
                  </w:r>
                  <w:r w:rsidR="006C1B6B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 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AUGUST 2015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, 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UCLAN</w:t>
                  </w:r>
                  <w:r w:rsidR="009C0853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, PRESTON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 </w:t>
                  </w:r>
                  <w:r w:rsidR="00764806" w:rsidRPr="006C1B6B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22"/>
                      <w:szCs w:val="106"/>
                    </w:rPr>
                    <w:t>(AS PART OF THE ENGLAND YOUTH SQUAD TRAINING CAMP)</w:t>
                  </w:r>
                </w:p>
                <w:p w:rsidR="00F97AF4" w:rsidRDefault="00F97AF4" w:rsidP="00F97AF4">
                  <w:pPr>
                    <w:shd w:val="clear" w:color="auto" w:fill="FFFFFF"/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</w:pPr>
                  <w:r w:rsidRPr="00F97AF4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Sunday </w:t>
                  </w:r>
                  <w:r w:rsidR="00B175D5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13</w:t>
                  </w:r>
                  <w:r w:rsidRPr="00F97AF4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 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SEPTEM</w:t>
                  </w:r>
                  <w:r w:rsidRPr="00F97AF4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ber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 2015</w:t>
                  </w:r>
                  <w:r w:rsidRPr="00F97AF4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 xml:space="preserve">, </w:t>
                  </w:r>
                  <w:r w:rsidR="00764806"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  <w:t>KEIGHLEY ttc</w:t>
                  </w:r>
                </w:p>
                <w:p w:rsidR="00F97AF4" w:rsidRPr="00F97AF4" w:rsidRDefault="00F97AF4" w:rsidP="00F97AF4">
                  <w:pPr>
                    <w:shd w:val="clear" w:color="auto" w:fill="FFFFFF"/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bCs/>
                      <w:caps/>
                      <w:color w:val="418AB3" w:themeColor="accent1"/>
                      <w:kern w:val="28"/>
                      <w:sz w:val="36"/>
                      <w:szCs w:val="106"/>
                    </w:rPr>
                  </w:pPr>
                </w:p>
                <w:p w:rsidR="00C84ACD" w:rsidRPr="00F97AF4" w:rsidRDefault="00F97AF4">
                  <w:pPr>
                    <w:pStyle w:val="Title"/>
                    <w:rPr>
                      <w:sz w:val="56"/>
                    </w:rPr>
                  </w:pPr>
                  <w:r w:rsidRPr="00F97AF4">
                    <w:rPr>
                      <w:sz w:val="56"/>
                    </w:rPr>
                    <w:t>Northern area coach</w:t>
                  </w:r>
                  <w:r w:rsidR="00B0105B">
                    <w:rPr>
                      <w:sz w:val="56"/>
                    </w:rPr>
                    <w:t xml:space="preserve"> </w:t>
                  </w:r>
                  <w:r w:rsidRPr="00F97AF4">
                    <w:rPr>
                      <w:sz w:val="56"/>
                    </w:rPr>
                    <w:t xml:space="preserve">cpd </w:t>
                  </w:r>
                  <w:r w:rsidR="00C30285">
                    <w:rPr>
                      <w:sz w:val="56"/>
                    </w:rPr>
                    <w:t>WORKSHOPS</w:t>
                  </w:r>
                </w:p>
                <w:p w:rsidR="00E47D6E" w:rsidRDefault="00E47D6E" w:rsidP="00F97AF4">
                  <w:pPr>
                    <w:rPr>
                      <w:sz w:val="16"/>
                      <w:lang w:val="en-GB"/>
                    </w:rPr>
                  </w:pPr>
                </w:p>
                <w:p w:rsidR="00C84ACD" w:rsidRPr="00E47D6E" w:rsidRDefault="00F97AF4" w:rsidP="00C30285">
                  <w:pPr>
                    <w:rPr>
                      <w:sz w:val="16"/>
                      <w:lang w:val="en-GB"/>
                    </w:rPr>
                  </w:pPr>
                  <w:r w:rsidRPr="006C1B6B">
                    <w:rPr>
                      <w:sz w:val="32"/>
                      <w:lang w:val="en-GB"/>
                    </w:rPr>
                    <w:t xml:space="preserve">A Coach Education </w:t>
                  </w:r>
                  <w:r w:rsidR="00C30285" w:rsidRPr="006C1B6B">
                    <w:rPr>
                      <w:sz w:val="32"/>
                      <w:lang w:val="en-GB"/>
                    </w:rPr>
                    <w:t xml:space="preserve">workshop </w:t>
                  </w:r>
                  <w:r w:rsidRPr="006C1B6B">
                    <w:rPr>
                      <w:sz w:val="32"/>
                      <w:lang w:val="en-GB"/>
                    </w:rPr>
                    <w:t xml:space="preserve">is a fantastic way to update and refresh your coaching skills and knowledge. It is </w:t>
                  </w:r>
                  <w:r w:rsidR="0075450E" w:rsidRPr="006C1B6B">
                    <w:rPr>
                      <w:sz w:val="32"/>
                      <w:lang w:val="en-GB"/>
                    </w:rPr>
                    <w:t xml:space="preserve">an </w:t>
                  </w:r>
                  <w:r w:rsidRPr="006C1B6B">
                    <w:rPr>
                      <w:sz w:val="32"/>
                      <w:lang w:val="en-GB"/>
                    </w:rPr>
                    <w:t>opportunity to see new ideas</w:t>
                  </w:r>
                  <w:r w:rsidR="0075450E" w:rsidRPr="006C1B6B">
                    <w:rPr>
                      <w:sz w:val="32"/>
                      <w:lang w:val="en-GB"/>
                    </w:rPr>
                    <w:t>, network</w:t>
                  </w:r>
                  <w:r w:rsidRPr="006C1B6B">
                    <w:rPr>
                      <w:sz w:val="32"/>
                      <w:lang w:val="en-GB"/>
                    </w:rPr>
                    <w:t xml:space="preserve"> </w:t>
                  </w:r>
                  <w:r w:rsidR="0075450E" w:rsidRPr="006C1B6B">
                    <w:rPr>
                      <w:sz w:val="32"/>
                      <w:lang w:val="en-GB"/>
                    </w:rPr>
                    <w:t xml:space="preserve">and </w:t>
                  </w:r>
                  <w:r w:rsidRPr="006C1B6B">
                    <w:rPr>
                      <w:sz w:val="32"/>
                      <w:lang w:val="en-GB"/>
                    </w:rPr>
                    <w:t xml:space="preserve">share </w:t>
                  </w:r>
                  <w:r w:rsidR="00E47D6E" w:rsidRPr="006C1B6B">
                    <w:rPr>
                      <w:sz w:val="32"/>
                      <w:lang w:val="en-GB"/>
                    </w:rPr>
                    <w:t>‘best practice’.</w:t>
                  </w:r>
                </w:p>
              </w:tc>
            </w:tr>
            <w:tr w:rsidR="00C84ACD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C84ACD" w:rsidRDefault="00F97AF4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038027" cy="831376"/>
                        <wp:effectExtent l="0" t="0" r="635" b="698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ABLE TENNIS MASTER LOGO [LANDSCAPE] AW CMYK.jpg"/>
                                <pic:cNvPicPr/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4575" cy="87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4ACD" w:rsidRDefault="00C84ACD"/>
        </w:tc>
        <w:tc>
          <w:tcPr>
            <w:tcW w:w="144" w:type="dxa"/>
          </w:tcPr>
          <w:p w:rsidR="00C84ACD" w:rsidRDefault="00C84ACD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C84ACD" w:rsidTr="00D66341">
              <w:trPr>
                <w:trHeight w:hRule="exact" w:val="11064"/>
              </w:trPr>
              <w:tc>
                <w:tcPr>
                  <w:tcW w:w="3446" w:type="dxa"/>
                  <w:shd w:val="clear" w:color="auto" w:fill="A6B727" w:themeFill="accent2"/>
                  <w:vAlign w:val="center"/>
                </w:tcPr>
                <w:p w:rsidR="00172918" w:rsidRPr="00546791" w:rsidRDefault="002C7AC8" w:rsidP="00172918">
                  <w:pPr>
                    <w:pStyle w:val="Heading2"/>
                    <w:rPr>
                      <w:sz w:val="28"/>
                      <w:szCs w:val="30"/>
                      <w:lang w:val="en-GB"/>
                    </w:rPr>
                  </w:pPr>
                  <w:r w:rsidRPr="00546791">
                    <w:rPr>
                      <w:sz w:val="28"/>
                      <w:szCs w:val="30"/>
                    </w:rPr>
                    <w:t>Topic</w:t>
                  </w:r>
                  <w:r w:rsidR="00172918" w:rsidRPr="00546791">
                    <w:rPr>
                      <w:sz w:val="28"/>
                      <w:szCs w:val="30"/>
                      <w:lang w:val="en-GB"/>
                    </w:rPr>
                    <w:t>:</w:t>
                  </w:r>
                </w:p>
                <w:p w:rsidR="00C84ACD" w:rsidRPr="00546791" w:rsidRDefault="00764806" w:rsidP="002C7AC8">
                  <w:pPr>
                    <w:pStyle w:val="Heading2"/>
                    <w:rPr>
                      <w:sz w:val="28"/>
                      <w:szCs w:val="30"/>
                    </w:rPr>
                  </w:pPr>
                  <w:r w:rsidRPr="00546791">
                    <w:rPr>
                      <w:sz w:val="28"/>
                      <w:szCs w:val="30"/>
                    </w:rPr>
                    <w:t>Coaching ‘The Winning Way’</w:t>
                  </w:r>
                  <w:r w:rsidR="006C1B6B" w:rsidRPr="00546791">
                    <w:rPr>
                      <w:sz w:val="28"/>
                      <w:szCs w:val="30"/>
                    </w:rPr>
                    <w:t xml:space="preserve"> </w:t>
                  </w:r>
                  <w:r w:rsidRPr="00546791">
                    <w:rPr>
                      <w:sz w:val="28"/>
                      <w:szCs w:val="30"/>
                    </w:rPr>
                    <w:t>-</w:t>
                  </w:r>
                  <w:r w:rsidR="006C1B6B" w:rsidRPr="00546791">
                    <w:rPr>
                      <w:sz w:val="28"/>
                      <w:szCs w:val="30"/>
                    </w:rPr>
                    <w:t xml:space="preserve"> </w:t>
                  </w:r>
                  <w:r w:rsidRPr="00546791">
                    <w:rPr>
                      <w:sz w:val="28"/>
                      <w:szCs w:val="30"/>
                    </w:rPr>
                    <w:t xml:space="preserve">Why it is important to teach a style of play that will </w:t>
                  </w:r>
                  <w:r w:rsidR="00546791" w:rsidRPr="00546791">
                    <w:rPr>
                      <w:sz w:val="28"/>
                      <w:szCs w:val="30"/>
                    </w:rPr>
                    <w:t>allow</w:t>
                  </w:r>
                  <w:r w:rsidR="006C1B6B" w:rsidRPr="00546791">
                    <w:rPr>
                      <w:sz w:val="28"/>
                      <w:szCs w:val="30"/>
                    </w:rPr>
                    <w:t xml:space="preserve"> </w:t>
                  </w:r>
                  <w:r w:rsidRPr="00546791">
                    <w:rPr>
                      <w:sz w:val="28"/>
                      <w:szCs w:val="30"/>
                    </w:rPr>
                    <w:t>all players to reach their full potential</w:t>
                  </w:r>
                </w:p>
                <w:p w:rsidR="00C84ACD" w:rsidRPr="00546791" w:rsidRDefault="00C84ACD" w:rsidP="00546791">
                  <w:pPr>
                    <w:pStyle w:val="Line"/>
                    <w:spacing w:after="200"/>
                    <w:ind w:left="1077" w:right="1077"/>
                    <w:rPr>
                      <w:sz w:val="28"/>
                      <w:szCs w:val="28"/>
                    </w:rPr>
                  </w:pPr>
                </w:p>
                <w:p w:rsidR="00C84ACD" w:rsidRPr="00546791" w:rsidRDefault="00B0105B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>Refresh your coaching skills and knowledge!</w:t>
                  </w:r>
                </w:p>
                <w:p w:rsidR="00C84ACD" w:rsidRPr="00546791" w:rsidRDefault="00C84ACD" w:rsidP="00546791">
                  <w:pPr>
                    <w:pStyle w:val="Line"/>
                    <w:spacing w:after="200"/>
                    <w:ind w:left="1077" w:right="1077"/>
                    <w:rPr>
                      <w:sz w:val="28"/>
                      <w:szCs w:val="28"/>
                    </w:rPr>
                  </w:pPr>
                </w:p>
                <w:p w:rsidR="00C84ACD" w:rsidRPr="00546791" w:rsidRDefault="00B0105B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>See some new ideas and share best practice!</w:t>
                  </w:r>
                </w:p>
                <w:p w:rsidR="00C84ACD" w:rsidRPr="00546791" w:rsidRDefault="00C84ACD" w:rsidP="00546791">
                  <w:pPr>
                    <w:pStyle w:val="Line"/>
                    <w:spacing w:after="200"/>
                    <w:ind w:left="1077" w:right="1077"/>
                    <w:rPr>
                      <w:sz w:val="28"/>
                      <w:szCs w:val="28"/>
                    </w:rPr>
                  </w:pPr>
                </w:p>
                <w:p w:rsidR="00C84ACD" w:rsidRPr="00546791" w:rsidRDefault="00172918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>Network with other c</w:t>
                  </w:r>
                  <w:r w:rsidR="00B0105B" w:rsidRPr="00546791">
                    <w:rPr>
                      <w:sz w:val="28"/>
                      <w:szCs w:val="28"/>
                    </w:rPr>
                    <w:t xml:space="preserve">oaches and </w:t>
                  </w:r>
                  <w:r w:rsidRPr="00546791">
                    <w:rPr>
                      <w:sz w:val="28"/>
                      <w:szCs w:val="28"/>
                    </w:rPr>
                    <w:t>c</w:t>
                  </w:r>
                  <w:r w:rsidR="00B0105B" w:rsidRPr="00546791">
                    <w:rPr>
                      <w:sz w:val="28"/>
                      <w:szCs w:val="28"/>
                    </w:rPr>
                    <w:t>lubs</w:t>
                  </w:r>
                  <w:r w:rsidR="002C7AC8" w:rsidRPr="00546791">
                    <w:rPr>
                      <w:sz w:val="28"/>
                      <w:szCs w:val="28"/>
                    </w:rPr>
                    <w:t>!</w:t>
                  </w:r>
                </w:p>
                <w:p w:rsidR="00C84ACD" w:rsidRPr="00546791" w:rsidRDefault="00C84ACD" w:rsidP="00546791">
                  <w:pPr>
                    <w:pStyle w:val="Line"/>
                    <w:spacing w:after="200"/>
                    <w:ind w:left="1077" w:right="1077"/>
                    <w:rPr>
                      <w:sz w:val="28"/>
                      <w:szCs w:val="28"/>
                    </w:rPr>
                  </w:pPr>
                </w:p>
                <w:p w:rsidR="00546791" w:rsidRPr="00546791" w:rsidRDefault="00F97AF4" w:rsidP="00546791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 xml:space="preserve">FREE to licensed coaches </w:t>
                  </w:r>
                  <w:r w:rsidR="003C372B" w:rsidRPr="00546791">
                    <w:rPr>
                      <w:sz w:val="28"/>
                      <w:szCs w:val="28"/>
                    </w:rPr>
                    <w:br/>
                  </w:r>
                  <w:r w:rsidRPr="00546791">
                    <w:rPr>
                      <w:sz w:val="28"/>
                      <w:szCs w:val="28"/>
                    </w:rPr>
                    <w:t>(£10 to non-licensed)</w:t>
                  </w:r>
                </w:p>
              </w:tc>
            </w:tr>
            <w:tr w:rsidR="00C84ACD" w:rsidTr="00D66341">
              <w:trPr>
                <w:trHeight w:hRule="exact" w:val="139"/>
              </w:trPr>
              <w:tc>
                <w:tcPr>
                  <w:tcW w:w="3446" w:type="dxa"/>
                </w:tcPr>
                <w:p w:rsidR="00C84ACD" w:rsidRPr="00546791" w:rsidRDefault="00C84AC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C84ACD">
              <w:trPr>
                <w:trHeight w:hRule="exact" w:val="3456"/>
              </w:trPr>
              <w:tc>
                <w:tcPr>
                  <w:tcW w:w="3446" w:type="dxa"/>
                  <w:shd w:val="clear" w:color="auto" w:fill="418AB3" w:themeFill="accent1"/>
                  <w:vAlign w:val="center"/>
                </w:tcPr>
                <w:p w:rsidR="00C84ACD" w:rsidRPr="00546791" w:rsidRDefault="00B0105B" w:rsidP="00EA7054">
                  <w:pPr>
                    <w:pStyle w:val="Heading3"/>
                    <w:spacing w:before="120"/>
                    <w:rPr>
                      <w:sz w:val="28"/>
                      <w:szCs w:val="28"/>
                    </w:rPr>
                  </w:pPr>
                  <w:r w:rsidRPr="00546791">
                    <w:rPr>
                      <w:sz w:val="28"/>
                      <w:szCs w:val="28"/>
                    </w:rPr>
                    <w:t>Table tennis england</w:t>
                  </w:r>
                </w:p>
                <w:p w:rsidR="00C84ACD" w:rsidRPr="00546791" w:rsidRDefault="00260C57" w:rsidP="00EA7054">
                  <w:pPr>
                    <w:pStyle w:val="ContactInfo"/>
                    <w:spacing w:after="240"/>
                    <w:rPr>
                      <w:sz w:val="28"/>
                      <w:szCs w:val="28"/>
                    </w:rPr>
                  </w:pPr>
                  <w:sdt>
                    <w:sdtPr>
                      <w:rPr>
                        <w:sz w:val="28"/>
                        <w:szCs w:val="28"/>
                      </w:rPr>
                      <w:id w:val="857003158"/>
                      <w:placeholder>
                        <w:docPart w:val="B40AC05604E545468484802F58B21E29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0105B" w:rsidRPr="00546791">
                        <w:rPr>
                          <w:sz w:val="28"/>
                          <w:szCs w:val="28"/>
                        </w:rPr>
                        <w:t>Norfolk House, 88 Saxon Gate West, Milton Keynes, Bucks, MK9 2DL</w:t>
                      </w:r>
                    </w:sdtContent>
                  </w:sdt>
                </w:p>
                <w:p w:rsidR="002C7AC8" w:rsidRPr="00546791" w:rsidRDefault="00B0105B" w:rsidP="00EA7054">
                  <w:pPr>
                    <w:pStyle w:val="ContactInfo"/>
                    <w:spacing w:after="120"/>
                    <w:rPr>
                      <w:sz w:val="22"/>
                      <w:szCs w:val="22"/>
                    </w:rPr>
                  </w:pPr>
                  <w:r w:rsidRPr="00546791">
                    <w:rPr>
                      <w:sz w:val="22"/>
                      <w:szCs w:val="22"/>
                    </w:rPr>
                    <w:t>www.tabletennisengland.co.uk</w:t>
                  </w:r>
                </w:p>
                <w:p w:rsidR="00C84ACD" w:rsidRPr="00546791" w:rsidRDefault="002C7AC8">
                  <w:pPr>
                    <w:pStyle w:val="ContactInfo"/>
                    <w:rPr>
                      <w:sz w:val="22"/>
                      <w:szCs w:val="22"/>
                    </w:rPr>
                  </w:pPr>
                  <w:r w:rsidRPr="00546791">
                    <w:rPr>
                      <w:sz w:val="22"/>
                      <w:szCs w:val="22"/>
                    </w:rPr>
                    <w:t>www.facebook.com</w:t>
                  </w:r>
                  <w:r w:rsidRPr="00546791">
                    <w:rPr>
                      <w:sz w:val="22"/>
                      <w:szCs w:val="22"/>
                    </w:rPr>
                    <w:br/>
                    <w:t>/tabletennisenglandnorth</w:t>
                  </w:r>
                </w:p>
                <w:p w:rsidR="00C84ACD" w:rsidRPr="00546791" w:rsidRDefault="00C84ACD" w:rsidP="002C7AC8">
                  <w:pPr>
                    <w:pStyle w:val="Date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84ACD" w:rsidRDefault="00C84ACD"/>
        </w:tc>
      </w:tr>
    </w:tbl>
    <w:p w:rsidR="006068BF" w:rsidRDefault="006068BF" w:rsidP="00E47D6E">
      <w:pPr>
        <w:pStyle w:val="Title"/>
        <w:ind w:left="567" w:right="310"/>
        <w:rPr>
          <w:sz w:val="56"/>
        </w:rPr>
      </w:pPr>
    </w:p>
    <w:p w:rsidR="00E47D6E" w:rsidRDefault="00E47D6E" w:rsidP="00E47D6E">
      <w:pPr>
        <w:pStyle w:val="Title"/>
        <w:ind w:left="567" w:right="310"/>
        <w:rPr>
          <w:sz w:val="56"/>
        </w:rPr>
      </w:pPr>
      <w:r w:rsidRPr="00F97AF4">
        <w:rPr>
          <w:sz w:val="56"/>
        </w:rPr>
        <w:t>Northern area coach</w:t>
      </w:r>
      <w:r>
        <w:rPr>
          <w:sz w:val="56"/>
        </w:rPr>
        <w:t xml:space="preserve"> </w:t>
      </w:r>
    </w:p>
    <w:p w:rsidR="006569B7" w:rsidRPr="006068BF" w:rsidRDefault="00E47D6E" w:rsidP="00C30285">
      <w:pPr>
        <w:pStyle w:val="Title"/>
        <w:ind w:left="567" w:right="310"/>
        <w:rPr>
          <w:sz w:val="28"/>
        </w:rPr>
      </w:pPr>
      <w:r w:rsidRPr="00F97AF4">
        <w:rPr>
          <w:sz w:val="56"/>
        </w:rPr>
        <w:t xml:space="preserve">cpd </w:t>
      </w:r>
      <w:r w:rsidR="00C30285">
        <w:rPr>
          <w:sz w:val="56"/>
        </w:rPr>
        <w:t>WORKSHOPS</w:t>
      </w:r>
    </w:p>
    <w:p w:rsidR="006569B7" w:rsidRPr="006068BF" w:rsidRDefault="006569B7" w:rsidP="00E47D6E">
      <w:pPr>
        <w:pStyle w:val="NoSpacing"/>
        <w:ind w:left="567" w:right="310"/>
        <w:rPr>
          <w:sz w:val="28"/>
        </w:rPr>
      </w:pPr>
    </w:p>
    <w:p w:rsidR="003C372B" w:rsidRPr="006068BF" w:rsidRDefault="00DE48D0" w:rsidP="00172918">
      <w:pPr>
        <w:pStyle w:val="NoSpacing"/>
        <w:ind w:left="567" w:right="310"/>
        <w:jc w:val="center"/>
        <w:rPr>
          <w:sz w:val="28"/>
          <w:szCs w:val="24"/>
        </w:rPr>
      </w:pPr>
      <w:r w:rsidRPr="006068BF">
        <w:rPr>
          <w:sz w:val="28"/>
          <w:szCs w:val="24"/>
        </w:rPr>
        <w:t>To book a place on the course please</w:t>
      </w:r>
      <w:r w:rsidR="00E47D6E" w:rsidRPr="006068BF">
        <w:rPr>
          <w:sz w:val="28"/>
          <w:szCs w:val="24"/>
        </w:rPr>
        <w:t xml:space="preserve"> return this form via email or post to</w:t>
      </w:r>
      <w:r w:rsidR="003C372B" w:rsidRPr="006068BF">
        <w:rPr>
          <w:sz w:val="28"/>
          <w:szCs w:val="24"/>
        </w:rPr>
        <w:t>:</w:t>
      </w:r>
    </w:p>
    <w:p w:rsidR="00F91488" w:rsidRDefault="00E47D6E" w:rsidP="003C372B">
      <w:pPr>
        <w:pStyle w:val="NoSpacing"/>
        <w:ind w:left="567" w:right="310"/>
        <w:jc w:val="center"/>
        <w:rPr>
          <w:sz w:val="28"/>
          <w:szCs w:val="24"/>
        </w:rPr>
      </w:pPr>
      <w:r w:rsidRPr="006068BF">
        <w:rPr>
          <w:sz w:val="28"/>
          <w:szCs w:val="24"/>
        </w:rPr>
        <w:t xml:space="preserve">Sally Shutt - </w:t>
      </w:r>
      <w:r w:rsidR="00E71F72" w:rsidRPr="006068BF">
        <w:rPr>
          <w:sz w:val="28"/>
          <w:szCs w:val="24"/>
        </w:rPr>
        <w:t>Table Tennis England</w:t>
      </w:r>
      <w:r w:rsidR="000D2FA7">
        <w:rPr>
          <w:sz w:val="28"/>
          <w:szCs w:val="24"/>
        </w:rPr>
        <w:t xml:space="preserve"> - </w:t>
      </w:r>
      <w:r w:rsidRPr="006068BF">
        <w:rPr>
          <w:sz w:val="28"/>
          <w:szCs w:val="24"/>
        </w:rPr>
        <w:t>North Area Coach</w:t>
      </w:r>
      <w:r w:rsidR="00E71F72" w:rsidRPr="006068BF">
        <w:rPr>
          <w:sz w:val="28"/>
          <w:szCs w:val="24"/>
        </w:rPr>
        <w:t xml:space="preserve">ing </w:t>
      </w:r>
      <w:r w:rsidRPr="006068BF">
        <w:rPr>
          <w:sz w:val="28"/>
          <w:szCs w:val="24"/>
        </w:rPr>
        <w:t xml:space="preserve">Development Officer </w:t>
      </w:r>
      <w:hyperlink r:id="rId10" w:history="1">
        <w:r w:rsidR="00E71F72" w:rsidRPr="006068BF">
          <w:rPr>
            <w:sz w:val="28"/>
            <w:szCs w:val="24"/>
          </w:rPr>
          <w:t>sally.shutt@tabletennisengland.co.uk</w:t>
        </w:r>
      </w:hyperlink>
      <w:r w:rsidR="00E71F72" w:rsidRPr="006068BF">
        <w:rPr>
          <w:sz w:val="28"/>
          <w:szCs w:val="24"/>
        </w:rPr>
        <w:t xml:space="preserve">, </w:t>
      </w:r>
      <w:r w:rsidRPr="006068BF">
        <w:rPr>
          <w:sz w:val="28"/>
          <w:szCs w:val="24"/>
        </w:rPr>
        <w:t xml:space="preserve">3 St Helier Grove, Baildon, </w:t>
      </w:r>
    </w:p>
    <w:p w:rsidR="00E47D6E" w:rsidRPr="006068BF" w:rsidRDefault="00E47D6E" w:rsidP="003C372B">
      <w:pPr>
        <w:pStyle w:val="NoSpacing"/>
        <w:ind w:left="567" w:right="310"/>
        <w:jc w:val="center"/>
        <w:rPr>
          <w:sz w:val="28"/>
          <w:szCs w:val="24"/>
        </w:rPr>
      </w:pPr>
      <w:r w:rsidRPr="006068BF">
        <w:rPr>
          <w:sz w:val="28"/>
          <w:szCs w:val="24"/>
        </w:rPr>
        <w:t>Shipley, West Yorks</w:t>
      </w:r>
      <w:r w:rsidR="00172918" w:rsidRPr="006068BF">
        <w:rPr>
          <w:sz w:val="28"/>
          <w:szCs w:val="24"/>
        </w:rPr>
        <w:t>hire</w:t>
      </w:r>
      <w:r w:rsidR="00E71F72" w:rsidRPr="006068BF">
        <w:rPr>
          <w:sz w:val="28"/>
          <w:szCs w:val="24"/>
        </w:rPr>
        <w:t xml:space="preserve"> BD17 6SX</w:t>
      </w:r>
    </w:p>
    <w:p w:rsidR="00E47D6E" w:rsidRPr="006068BF" w:rsidRDefault="00E47D6E" w:rsidP="00E47D6E">
      <w:pPr>
        <w:pStyle w:val="NoSpacing"/>
        <w:ind w:left="567" w:right="310"/>
        <w:rPr>
          <w:sz w:val="28"/>
        </w:rPr>
      </w:pPr>
    </w:p>
    <w:p w:rsidR="00E47D6E" w:rsidRPr="006068BF" w:rsidRDefault="00E47D6E" w:rsidP="00E47D6E">
      <w:pPr>
        <w:pStyle w:val="NoSpacing"/>
        <w:ind w:left="567" w:right="310"/>
        <w:rPr>
          <w:b/>
          <w:sz w:val="28"/>
        </w:rPr>
      </w:pPr>
      <w:r w:rsidRPr="006068BF">
        <w:rPr>
          <w:b/>
          <w:sz w:val="28"/>
        </w:rPr>
        <w:t>Topic</w:t>
      </w:r>
    </w:p>
    <w:p w:rsidR="00E47D6E" w:rsidRPr="006068BF" w:rsidRDefault="00764806" w:rsidP="00EA7054">
      <w:pPr>
        <w:pStyle w:val="NoSpacing"/>
        <w:numPr>
          <w:ilvl w:val="0"/>
          <w:numId w:val="1"/>
        </w:numPr>
        <w:ind w:right="310"/>
        <w:rPr>
          <w:sz w:val="28"/>
        </w:rPr>
      </w:pPr>
      <w:r>
        <w:rPr>
          <w:sz w:val="28"/>
        </w:rPr>
        <w:t xml:space="preserve">‘The Winning Way’- </w:t>
      </w:r>
      <w:r w:rsidR="009C0853">
        <w:rPr>
          <w:sz w:val="28"/>
        </w:rPr>
        <w:t>National Head Coach Nick Jarvis is keen that coaches working at all levels understand the importance of teaching a style of play that will allow young players to develop and reach their full potential.</w:t>
      </w:r>
      <w:r w:rsidR="0075450E">
        <w:rPr>
          <w:sz w:val="28"/>
        </w:rPr>
        <w:t xml:space="preserve"> We will analyze modern styles of play and try put this into context of your own coaching environment.</w:t>
      </w:r>
    </w:p>
    <w:p w:rsidR="00E71F72" w:rsidRPr="006068BF" w:rsidRDefault="00E71F72" w:rsidP="00E71F72">
      <w:pPr>
        <w:pStyle w:val="NoSpacing"/>
        <w:ind w:left="567" w:right="310"/>
        <w:rPr>
          <w:sz w:val="28"/>
        </w:rPr>
      </w:pPr>
    </w:p>
    <w:p w:rsidR="00E71F72" w:rsidRPr="006068BF" w:rsidRDefault="00E71F72" w:rsidP="00E71F72">
      <w:pPr>
        <w:pStyle w:val="NoSpacing"/>
        <w:ind w:left="567" w:right="310"/>
        <w:rPr>
          <w:sz w:val="28"/>
        </w:rPr>
      </w:pPr>
      <w:r w:rsidRPr="006068BF">
        <w:rPr>
          <w:sz w:val="28"/>
        </w:rPr>
        <w:t>There will also be an open coaching forum</w:t>
      </w:r>
      <w:r w:rsidR="0075450E">
        <w:rPr>
          <w:sz w:val="28"/>
        </w:rPr>
        <w:t xml:space="preserve"> and development update to discuss Table Tennis England’s new development strategies</w:t>
      </w:r>
      <w:r w:rsidRPr="006068BF">
        <w:rPr>
          <w:sz w:val="28"/>
        </w:rPr>
        <w:t>.</w:t>
      </w:r>
    </w:p>
    <w:p w:rsidR="00E47D6E" w:rsidRPr="006068BF" w:rsidRDefault="00E71F72" w:rsidP="00E47D6E">
      <w:pPr>
        <w:pStyle w:val="NoSpacing"/>
        <w:ind w:left="567" w:right="310"/>
        <w:rPr>
          <w:sz w:val="28"/>
        </w:rPr>
      </w:pPr>
      <w:r w:rsidRPr="006068BF">
        <w:rPr>
          <w:sz w:val="28"/>
        </w:rPr>
        <w:t>All coaches attending will receive resources from the day and CPD certificates stating the topic covered</w:t>
      </w:r>
      <w:r w:rsidR="0075450E">
        <w:rPr>
          <w:sz w:val="28"/>
        </w:rPr>
        <w:t xml:space="preserve"> to meet current coach licensing requirements</w:t>
      </w:r>
      <w:r w:rsidRPr="006068BF">
        <w:rPr>
          <w:sz w:val="28"/>
        </w:rPr>
        <w:t xml:space="preserve">. </w:t>
      </w:r>
      <w:r w:rsidR="00E47D6E" w:rsidRPr="006068BF">
        <w:rPr>
          <w:sz w:val="28"/>
        </w:rPr>
        <w:t xml:space="preserve">For more information </w:t>
      </w:r>
      <w:r w:rsidR="00EA7054" w:rsidRPr="006068BF">
        <w:rPr>
          <w:sz w:val="28"/>
        </w:rPr>
        <w:t xml:space="preserve">phone Sally Shutt on </w:t>
      </w:r>
      <w:r w:rsidR="00E47D6E" w:rsidRPr="006068BF">
        <w:rPr>
          <w:sz w:val="28"/>
        </w:rPr>
        <w:t>07792 785738</w:t>
      </w:r>
    </w:p>
    <w:p w:rsidR="00E47D6E" w:rsidRPr="006068BF" w:rsidRDefault="00E47D6E" w:rsidP="00E47D6E">
      <w:pPr>
        <w:pStyle w:val="NoSpacing"/>
        <w:ind w:left="567" w:right="310"/>
        <w:rPr>
          <w:sz w:val="28"/>
        </w:rPr>
      </w:pPr>
    </w:p>
    <w:p w:rsidR="00DE48D0" w:rsidRPr="006068BF" w:rsidRDefault="00DE48D0" w:rsidP="00E47D6E">
      <w:pPr>
        <w:pStyle w:val="NoSpacing"/>
        <w:ind w:left="567" w:right="310"/>
        <w:rPr>
          <w:sz w:val="28"/>
        </w:rPr>
      </w:pPr>
      <w:r w:rsidRPr="006068BF">
        <w:rPr>
          <w:sz w:val="28"/>
        </w:rPr>
        <w:t>Please note that places are limited and will be on a first come</w:t>
      </w:r>
      <w:r w:rsidR="00E47D6E" w:rsidRPr="006068BF">
        <w:rPr>
          <w:sz w:val="28"/>
        </w:rPr>
        <w:t xml:space="preserve"> </w:t>
      </w:r>
      <w:r w:rsidRPr="006068BF">
        <w:rPr>
          <w:sz w:val="28"/>
        </w:rPr>
        <w:t>basis.</w:t>
      </w:r>
      <w:r w:rsidR="00C30285">
        <w:rPr>
          <w:sz w:val="28"/>
        </w:rPr>
        <w:t xml:space="preserve"> A £10 fee is payable for non-licensed coaches.</w:t>
      </w:r>
      <w:r w:rsidR="00534DF5">
        <w:rPr>
          <w:sz w:val="28"/>
        </w:rPr>
        <w:t xml:space="preserve"> Please make </w:t>
      </w:r>
      <w:r w:rsidR="00546791">
        <w:rPr>
          <w:sz w:val="28"/>
        </w:rPr>
        <w:t>c</w:t>
      </w:r>
      <w:r w:rsidR="00546791" w:rsidRPr="006068BF">
        <w:rPr>
          <w:sz w:val="28"/>
        </w:rPr>
        <w:t>heques</w:t>
      </w:r>
      <w:r w:rsidRPr="006068BF">
        <w:rPr>
          <w:sz w:val="28"/>
        </w:rPr>
        <w:t xml:space="preserve"> payable to </w:t>
      </w:r>
      <w:r w:rsidR="00E04819">
        <w:rPr>
          <w:sz w:val="28"/>
        </w:rPr>
        <w:t xml:space="preserve">Table </w:t>
      </w:r>
      <w:r w:rsidR="00E47D6E" w:rsidRPr="006068BF">
        <w:rPr>
          <w:sz w:val="28"/>
        </w:rPr>
        <w:t>Tennis England.</w:t>
      </w:r>
    </w:p>
    <w:p w:rsidR="00DE48D0" w:rsidRPr="006068BF" w:rsidRDefault="00E71F72" w:rsidP="006A41C8">
      <w:pPr>
        <w:tabs>
          <w:tab w:val="right" w:pos="3969"/>
          <w:tab w:val="left" w:pos="4253"/>
        </w:tabs>
        <w:spacing w:after="120"/>
        <w:ind w:left="567" w:right="312"/>
        <w:rPr>
          <w:sz w:val="28"/>
        </w:rPr>
      </w:pPr>
      <w:r w:rsidRPr="006068BF">
        <w:rPr>
          <w:b/>
          <w:sz w:val="28"/>
        </w:rPr>
        <w:tab/>
      </w:r>
      <w:r w:rsidR="00DE48D0" w:rsidRPr="006068BF">
        <w:rPr>
          <w:b/>
          <w:sz w:val="28"/>
        </w:rPr>
        <w:t>Full Name</w:t>
      </w:r>
      <w:r w:rsidR="00DE48D0" w:rsidRPr="006068BF">
        <w:rPr>
          <w:sz w:val="28"/>
        </w:rPr>
        <w:t xml:space="preserve">: </w:t>
      </w:r>
      <w:r w:rsidR="00DE48D0" w:rsidRPr="006068BF">
        <w:rPr>
          <w:sz w:val="28"/>
        </w:rPr>
        <w:tab/>
      </w:r>
      <w:sdt>
        <w:sdtPr>
          <w:rPr>
            <w:sz w:val="28"/>
          </w:rPr>
          <w:id w:val="2633454"/>
          <w:placeholder>
            <w:docPart w:val="619FD20EAED74B5696CA471C8B0050D8"/>
          </w:placeholder>
          <w:showingPlcHdr/>
        </w:sdtPr>
        <w:sdtEndPr/>
        <w:sdtContent>
          <w:r w:rsidR="00A62D91" w:rsidRPr="006068BF">
            <w:rPr>
              <w:rStyle w:val="PlaceholderText"/>
              <w:sz w:val="28"/>
            </w:rPr>
            <w:t>Click here to enter text.</w:t>
          </w:r>
        </w:sdtContent>
      </w:sdt>
    </w:p>
    <w:p w:rsidR="00DE48D0" w:rsidRPr="006068BF" w:rsidRDefault="00E71F72" w:rsidP="006A41C8">
      <w:pPr>
        <w:tabs>
          <w:tab w:val="right" w:pos="3969"/>
          <w:tab w:val="left" w:pos="4253"/>
        </w:tabs>
        <w:spacing w:after="120"/>
        <w:ind w:left="567" w:right="312"/>
        <w:rPr>
          <w:sz w:val="28"/>
        </w:rPr>
      </w:pPr>
      <w:r w:rsidRPr="006068BF">
        <w:rPr>
          <w:b/>
          <w:sz w:val="28"/>
        </w:rPr>
        <w:tab/>
      </w:r>
      <w:r w:rsidR="00DE48D0" w:rsidRPr="006068BF">
        <w:rPr>
          <w:b/>
          <w:sz w:val="28"/>
        </w:rPr>
        <w:t>Coach Registration Number</w:t>
      </w:r>
      <w:r w:rsidR="00DE48D0" w:rsidRPr="006068BF">
        <w:rPr>
          <w:sz w:val="28"/>
        </w:rPr>
        <w:t xml:space="preserve">: </w:t>
      </w:r>
      <w:r w:rsidR="00DE48D0" w:rsidRPr="006068BF">
        <w:rPr>
          <w:sz w:val="28"/>
        </w:rPr>
        <w:tab/>
      </w:r>
      <w:sdt>
        <w:sdtPr>
          <w:rPr>
            <w:sz w:val="28"/>
          </w:rPr>
          <w:id w:val="2633456"/>
          <w:placeholder>
            <w:docPart w:val="619FD20EAED74B5696CA471C8B0050D8"/>
          </w:placeholder>
          <w:showingPlcHdr/>
        </w:sdtPr>
        <w:sdtEndPr/>
        <w:sdtContent>
          <w:r w:rsidR="00DE48D0" w:rsidRPr="006068BF">
            <w:rPr>
              <w:rStyle w:val="PlaceholderText"/>
              <w:rFonts w:eastAsiaTheme="minorHAnsi"/>
              <w:sz w:val="28"/>
            </w:rPr>
            <w:t>Click here to enter text.</w:t>
          </w:r>
        </w:sdtContent>
      </w:sdt>
    </w:p>
    <w:p w:rsidR="00DE48D0" w:rsidRPr="006068BF" w:rsidRDefault="00E71F72" w:rsidP="006A41C8">
      <w:pPr>
        <w:tabs>
          <w:tab w:val="right" w:pos="3969"/>
          <w:tab w:val="left" w:pos="4253"/>
        </w:tabs>
        <w:spacing w:after="120"/>
        <w:ind w:left="567" w:right="312"/>
        <w:rPr>
          <w:sz w:val="28"/>
        </w:rPr>
      </w:pPr>
      <w:r w:rsidRPr="006068BF">
        <w:rPr>
          <w:b/>
          <w:sz w:val="28"/>
        </w:rPr>
        <w:tab/>
      </w:r>
      <w:r w:rsidR="00DE48D0" w:rsidRPr="006068BF">
        <w:rPr>
          <w:b/>
          <w:sz w:val="28"/>
        </w:rPr>
        <w:t>Email</w:t>
      </w:r>
      <w:r w:rsidR="00DE48D0" w:rsidRPr="006068BF">
        <w:rPr>
          <w:sz w:val="28"/>
        </w:rPr>
        <w:t xml:space="preserve">: </w:t>
      </w:r>
      <w:r w:rsidR="00DE48D0" w:rsidRPr="006068BF">
        <w:rPr>
          <w:sz w:val="28"/>
        </w:rPr>
        <w:tab/>
      </w:r>
      <w:sdt>
        <w:sdtPr>
          <w:rPr>
            <w:sz w:val="28"/>
          </w:rPr>
          <w:id w:val="2633457"/>
          <w:placeholder>
            <w:docPart w:val="619FD20EAED74B5696CA471C8B0050D8"/>
          </w:placeholder>
          <w:showingPlcHdr/>
        </w:sdtPr>
        <w:sdtEndPr/>
        <w:sdtContent>
          <w:r w:rsidR="00DE48D0" w:rsidRPr="006068BF">
            <w:rPr>
              <w:rStyle w:val="PlaceholderText"/>
              <w:rFonts w:eastAsiaTheme="minorHAnsi"/>
              <w:sz w:val="28"/>
            </w:rPr>
            <w:t>Click here to enter text.</w:t>
          </w:r>
        </w:sdtContent>
      </w:sdt>
    </w:p>
    <w:p w:rsidR="00DE48D0" w:rsidRPr="006068BF" w:rsidRDefault="00E71F72" w:rsidP="006A41C8">
      <w:pPr>
        <w:tabs>
          <w:tab w:val="right" w:pos="3969"/>
          <w:tab w:val="left" w:pos="4253"/>
        </w:tabs>
        <w:spacing w:after="120"/>
        <w:ind w:left="567" w:right="312"/>
        <w:rPr>
          <w:sz w:val="28"/>
        </w:rPr>
      </w:pPr>
      <w:r w:rsidRPr="006068BF">
        <w:rPr>
          <w:b/>
          <w:sz w:val="28"/>
        </w:rPr>
        <w:tab/>
      </w:r>
      <w:r w:rsidR="00E47D6E" w:rsidRPr="006068BF">
        <w:rPr>
          <w:b/>
          <w:sz w:val="28"/>
        </w:rPr>
        <w:t>Tel/mobile</w:t>
      </w:r>
      <w:r w:rsidR="00DE48D0" w:rsidRPr="006068BF">
        <w:rPr>
          <w:sz w:val="28"/>
        </w:rPr>
        <w:t xml:space="preserve">: </w:t>
      </w:r>
      <w:r w:rsidR="00DE48D0" w:rsidRPr="006068BF">
        <w:rPr>
          <w:sz w:val="28"/>
        </w:rPr>
        <w:tab/>
      </w:r>
      <w:sdt>
        <w:sdtPr>
          <w:rPr>
            <w:sz w:val="28"/>
          </w:rPr>
          <w:id w:val="2633458"/>
          <w:placeholder>
            <w:docPart w:val="619FD20EAED74B5696CA471C8B0050D8"/>
          </w:placeholder>
          <w:showingPlcHdr/>
        </w:sdtPr>
        <w:sdtEndPr/>
        <w:sdtContent>
          <w:r w:rsidR="00DE48D0" w:rsidRPr="006068BF">
            <w:rPr>
              <w:rStyle w:val="PlaceholderText"/>
              <w:rFonts w:eastAsiaTheme="minorHAnsi"/>
              <w:sz w:val="28"/>
            </w:rPr>
            <w:t>Click here to enter text.</w:t>
          </w:r>
        </w:sdtContent>
      </w:sdt>
    </w:p>
    <w:p w:rsidR="00DE48D0" w:rsidRPr="006068BF" w:rsidRDefault="00DE48D0" w:rsidP="00E47D6E">
      <w:pPr>
        <w:pStyle w:val="NoSpacing"/>
        <w:ind w:left="567" w:right="310"/>
        <w:rPr>
          <w:b/>
          <w:sz w:val="28"/>
        </w:rPr>
      </w:pPr>
      <w:r w:rsidRPr="006068BF">
        <w:rPr>
          <w:b/>
          <w:sz w:val="28"/>
        </w:rPr>
        <w:t xml:space="preserve">I would like to reserve a place on the coach education day to be held on (please tick): </w:t>
      </w:r>
    </w:p>
    <w:p w:rsidR="00DE48D0" w:rsidRPr="006068BF" w:rsidRDefault="00DE48D0" w:rsidP="00E47D6E">
      <w:pPr>
        <w:pStyle w:val="NoSpacing"/>
        <w:ind w:left="567" w:right="310"/>
        <w:rPr>
          <w:b/>
          <w:sz w:val="28"/>
        </w:rPr>
      </w:pPr>
    </w:p>
    <w:p w:rsidR="00DE48D0" w:rsidRPr="00546791" w:rsidRDefault="00260C57" w:rsidP="00E04819">
      <w:pPr>
        <w:pStyle w:val="NoSpacing"/>
        <w:spacing w:after="120"/>
        <w:ind w:left="993" w:right="312" w:hanging="426"/>
        <w:rPr>
          <w:sz w:val="28"/>
        </w:rPr>
      </w:pPr>
      <w:sdt>
        <w:sdtPr>
          <w:rPr>
            <w:sz w:val="28"/>
          </w:rPr>
          <w:id w:val="205889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E04819">
        <w:rPr>
          <w:sz w:val="28"/>
        </w:rPr>
        <w:t xml:space="preserve"> </w:t>
      </w:r>
      <w:r w:rsidR="00E04819">
        <w:rPr>
          <w:sz w:val="28"/>
        </w:rPr>
        <w:tab/>
      </w:r>
      <w:r w:rsidR="00DE48D0" w:rsidRPr="00546791">
        <w:rPr>
          <w:sz w:val="28"/>
        </w:rPr>
        <w:t xml:space="preserve">Saturday </w:t>
      </w:r>
      <w:r w:rsidR="0075450E" w:rsidRPr="00546791">
        <w:rPr>
          <w:sz w:val="28"/>
        </w:rPr>
        <w:t>22</w:t>
      </w:r>
      <w:r w:rsidR="0075450E" w:rsidRPr="00546791">
        <w:rPr>
          <w:sz w:val="28"/>
          <w:vertAlign w:val="superscript"/>
        </w:rPr>
        <w:t>nd</w:t>
      </w:r>
      <w:r w:rsidR="0075450E" w:rsidRPr="00546791">
        <w:rPr>
          <w:sz w:val="28"/>
        </w:rPr>
        <w:t xml:space="preserve"> August</w:t>
      </w:r>
      <w:r>
        <w:rPr>
          <w:sz w:val="28"/>
        </w:rPr>
        <w:t xml:space="preserve"> (CD 17/8/15)</w:t>
      </w:r>
      <w:r w:rsidR="00DE48D0" w:rsidRPr="00546791">
        <w:rPr>
          <w:sz w:val="28"/>
        </w:rPr>
        <w:t>,</w:t>
      </w:r>
      <w:r w:rsidR="0075450E" w:rsidRPr="00546791">
        <w:rPr>
          <w:sz w:val="28"/>
        </w:rPr>
        <w:t xml:space="preserve"> </w:t>
      </w:r>
      <w:hyperlink r:id="rId11" w:history="1">
        <w:r w:rsidR="0075450E" w:rsidRPr="00F87552">
          <w:rPr>
            <w:rStyle w:val="Hyperlink"/>
            <w:sz w:val="28"/>
          </w:rPr>
          <w:t>Sir Tom Finney Sports Centre</w:t>
        </w:r>
      </w:hyperlink>
      <w:r w:rsidR="0075450E" w:rsidRPr="00546791">
        <w:rPr>
          <w:sz w:val="28"/>
        </w:rPr>
        <w:t>, UCLAN</w:t>
      </w:r>
      <w:r w:rsidR="00EA7054" w:rsidRPr="00546791">
        <w:rPr>
          <w:sz w:val="28"/>
        </w:rPr>
        <w:t>,</w:t>
      </w:r>
      <w:r w:rsidR="0075450E" w:rsidRPr="00546791">
        <w:rPr>
          <w:sz w:val="28"/>
        </w:rPr>
        <w:t xml:space="preserve"> Preston PR1 2YF</w:t>
      </w:r>
      <w:r w:rsidR="00EA7054" w:rsidRPr="00546791">
        <w:rPr>
          <w:sz w:val="28"/>
        </w:rPr>
        <w:t xml:space="preserve"> </w:t>
      </w:r>
      <w:sdt>
        <w:sdtPr>
          <w:rPr>
            <w:sz w:val="28"/>
          </w:rPr>
          <w:id w:val="9954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19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E04819">
        <w:rPr>
          <w:sz w:val="28"/>
        </w:rPr>
        <w:t xml:space="preserve"> </w:t>
      </w:r>
      <w:r w:rsidR="00DE48D0" w:rsidRPr="00546791">
        <w:rPr>
          <w:sz w:val="28"/>
        </w:rPr>
        <w:t>10am</w:t>
      </w:r>
      <w:r w:rsidR="00F87552">
        <w:rPr>
          <w:sz w:val="28"/>
        </w:rPr>
        <w:t xml:space="preserve"> </w:t>
      </w:r>
      <w:r w:rsidR="00DE48D0" w:rsidRPr="00546791">
        <w:rPr>
          <w:sz w:val="28"/>
        </w:rPr>
        <w:t>-</w:t>
      </w:r>
      <w:r w:rsidR="00F87552">
        <w:rPr>
          <w:sz w:val="28"/>
        </w:rPr>
        <w:t xml:space="preserve"> </w:t>
      </w:r>
      <w:r w:rsidR="00304D34" w:rsidRPr="00546791">
        <w:rPr>
          <w:sz w:val="28"/>
        </w:rPr>
        <w:t>1</w:t>
      </w:r>
      <w:r w:rsidR="00DE48D0" w:rsidRPr="00546791">
        <w:rPr>
          <w:sz w:val="28"/>
        </w:rPr>
        <w:t>pm</w:t>
      </w:r>
      <w:r w:rsidR="00534DF5" w:rsidRPr="00546791">
        <w:rPr>
          <w:sz w:val="28"/>
        </w:rPr>
        <w:t xml:space="preserve"> </w:t>
      </w:r>
      <w:r w:rsidR="00E04819">
        <w:rPr>
          <w:sz w:val="28"/>
        </w:rPr>
        <w:t xml:space="preserve">or </w:t>
      </w:r>
      <w:sdt>
        <w:sdtPr>
          <w:rPr>
            <w:sz w:val="28"/>
          </w:rPr>
          <w:id w:val="128870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19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E04819">
        <w:rPr>
          <w:sz w:val="28"/>
        </w:rPr>
        <w:t xml:space="preserve"> </w:t>
      </w:r>
      <w:r w:rsidR="00534DF5" w:rsidRPr="00546791">
        <w:rPr>
          <w:sz w:val="28"/>
        </w:rPr>
        <w:t>2pm</w:t>
      </w:r>
      <w:r w:rsidR="00F87552">
        <w:rPr>
          <w:sz w:val="28"/>
        </w:rPr>
        <w:t xml:space="preserve"> </w:t>
      </w:r>
      <w:r w:rsidR="00534DF5" w:rsidRPr="00546791">
        <w:rPr>
          <w:sz w:val="28"/>
        </w:rPr>
        <w:t>-</w:t>
      </w:r>
      <w:r w:rsidR="00F87552">
        <w:rPr>
          <w:sz w:val="28"/>
        </w:rPr>
        <w:t xml:space="preserve"> </w:t>
      </w:r>
      <w:r w:rsidR="00534DF5" w:rsidRPr="00546791">
        <w:rPr>
          <w:sz w:val="28"/>
        </w:rPr>
        <w:t>5pm (2 courses</w:t>
      </w:r>
      <w:r w:rsidR="00F87552">
        <w:rPr>
          <w:sz w:val="28"/>
        </w:rPr>
        <w:t xml:space="preserve"> </w:t>
      </w:r>
      <w:r w:rsidR="00534DF5" w:rsidRPr="00546791">
        <w:rPr>
          <w:sz w:val="28"/>
        </w:rPr>
        <w:t>-</w:t>
      </w:r>
      <w:r w:rsidR="00F87552">
        <w:rPr>
          <w:sz w:val="28"/>
        </w:rPr>
        <w:t xml:space="preserve"> </w:t>
      </w:r>
      <w:r w:rsidR="00534DF5" w:rsidRPr="00546791">
        <w:rPr>
          <w:sz w:val="28"/>
        </w:rPr>
        <w:t xml:space="preserve">Please </w:t>
      </w:r>
      <w:r w:rsidR="00F87552">
        <w:rPr>
          <w:sz w:val="28"/>
        </w:rPr>
        <w:t>tick</w:t>
      </w:r>
      <w:r w:rsidR="00534DF5" w:rsidRPr="00546791">
        <w:rPr>
          <w:sz w:val="28"/>
        </w:rPr>
        <w:t xml:space="preserve"> preferred time).</w:t>
      </w:r>
    </w:p>
    <w:p w:rsidR="00E47D6E" w:rsidRPr="00546791" w:rsidRDefault="00260C57" w:rsidP="00E04819">
      <w:pPr>
        <w:pStyle w:val="NoSpacing"/>
        <w:spacing w:after="240"/>
        <w:ind w:left="993" w:right="312" w:hanging="426"/>
        <w:rPr>
          <w:sz w:val="28"/>
        </w:rPr>
      </w:pPr>
      <w:sdt>
        <w:sdtPr>
          <w:rPr>
            <w:sz w:val="28"/>
          </w:rPr>
          <w:id w:val="-1477839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819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E04819">
        <w:rPr>
          <w:sz w:val="28"/>
        </w:rPr>
        <w:t xml:space="preserve"> </w:t>
      </w:r>
      <w:r w:rsidR="00E04819">
        <w:rPr>
          <w:sz w:val="28"/>
        </w:rPr>
        <w:tab/>
      </w:r>
      <w:r w:rsidR="00B175D5">
        <w:rPr>
          <w:sz w:val="28"/>
        </w:rPr>
        <w:t>Sunday 13</w:t>
      </w:r>
      <w:r w:rsidR="00DE48D0" w:rsidRPr="00546791">
        <w:rPr>
          <w:sz w:val="28"/>
        </w:rPr>
        <w:t>th </w:t>
      </w:r>
      <w:r w:rsidR="0075450E" w:rsidRPr="00546791">
        <w:rPr>
          <w:sz w:val="28"/>
        </w:rPr>
        <w:t>Septem</w:t>
      </w:r>
      <w:r w:rsidR="00DE48D0" w:rsidRPr="00546791">
        <w:rPr>
          <w:sz w:val="28"/>
        </w:rPr>
        <w:t>ber</w:t>
      </w:r>
      <w:r>
        <w:rPr>
          <w:sz w:val="28"/>
        </w:rPr>
        <w:t xml:space="preserve"> (CD 7/9/15)</w:t>
      </w:r>
      <w:r w:rsidR="00DE48D0" w:rsidRPr="00546791">
        <w:rPr>
          <w:color w:val="595959" w:themeColor="text1" w:themeTint="A6"/>
          <w:sz w:val="28"/>
        </w:rPr>
        <w:t xml:space="preserve">, </w:t>
      </w:r>
      <w:hyperlink r:id="rId12" w:history="1">
        <w:r w:rsidR="0075450E" w:rsidRPr="00F87552">
          <w:rPr>
            <w:rStyle w:val="Hyperlink"/>
            <w:sz w:val="28"/>
            <w:szCs w:val="28"/>
          </w:rPr>
          <w:t>Keighley TTC</w:t>
        </w:r>
      </w:hyperlink>
      <w:r w:rsidR="00DE48D0" w:rsidRPr="00546791">
        <w:rPr>
          <w:sz w:val="28"/>
        </w:rPr>
        <w:t xml:space="preserve">, </w:t>
      </w:r>
      <w:r w:rsidR="00C30285" w:rsidRPr="00546791">
        <w:rPr>
          <w:sz w:val="28"/>
        </w:rPr>
        <w:t xml:space="preserve">South Street, Keighley, BD21 1SY </w:t>
      </w:r>
      <w:r w:rsidR="00DE48D0" w:rsidRPr="00546791">
        <w:rPr>
          <w:sz w:val="28"/>
        </w:rPr>
        <w:t>10am</w:t>
      </w:r>
      <w:r w:rsidR="00F87552">
        <w:rPr>
          <w:sz w:val="28"/>
        </w:rPr>
        <w:t xml:space="preserve"> </w:t>
      </w:r>
      <w:r w:rsidR="00DE48D0" w:rsidRPr="00546791">
        <w:rPr>
          <w:sz w:val="28"/>
        </w:rPr>
        <w:t>-</w:t>
      </w:r>
      <w:r w:rsidR="00F87552">
        <w:rPr>
          <w:sz w:val="28"/>
        </w:rPr>
        <w:t xml:space="preserve"> </w:t>
      </w:r>
      <w:r w:rsidR="00C30285" w:rsidRPr="00546791">
        <w:rPr>
          <w:sz w:val="28"/>
        </w:rPr>
        <w:t>1</w:t>
      </w:r>
      <w:r w:rsidR="00DE48D0" w:rsidRPr="00546791">
        <w:rPr>
          <w:sz w:val="28"/>
        </w:rPr>
        <w:t>pm</w:t>
      </w:r>
      <w:r w:rsidR="00E71F72" w:rsidRPr="00546791">
        <w:rPr>
          <w:sz w:val="28"/>
        </w:rPr>
        <w:t>.</w:t>
      </w:r>
    </w:p>
    <w:sectPr w:rsidR="00E47D6E" w:rsidRPr="00546791" w:rsidSect="00A62D91">
      <w:pgSz w:w="12240" w:h="15840"/>
      <w:pgMar w:top="720" w:right="720" w:bottom="56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6BFC"/>
    <w:multiLevelType w:val="hybridMultilevel"/>
    <w:tmpl w:val="CE6ECB4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78Ag09Y05exjk9fKhlejeYnMNMZ0PcdIhoueBiO4y4ISuFNk0vUYnTV/V9Fi7d67cavWnH+LEM7l2B90PYMDNQ==" w:salt="Q4WMw2ogulZVg/11q1D9hg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F4"/>
    <w:rsid w:val="000A2966"/>
    <w:rsid w:val="000B00C6"/>
    <w:rsid w:val="000D2FA7"/>
    <w:rsid w:val="000F7868"/>
    <w:rsid w:val="0012638E"/>
    <w:rsid w:val="00172918"/>
    <w:rsid w:val="001E7952"/>
    <w:rsid w:val="00260C57"/>
    <w:rsid w:val="00291FCE"/>
    <w:rsid w:val="002C7AC8"/>
    <w:rsid w:val="00304D34"/>
    <w:rsid w:val="00365AD8"/>
    <w:rsid w:val="003A6701"/>
    <w:rsid w:val="003C372B"/>
    <w:rsid w:val="003D412B"/>
    <w:rsid w:val="00534DF5"/>
    <w:rsid w:val="00546791"/>
    <w:rsid w:val="0058503A"/>
    <w:rsid w:val="005E60C1"/>
    <w:rsid w:val="005F2EE0"/>
    <w:rsid w:val="006068BF"/>
    <w:rsid w:val="006569B7"/>
    <w:rsid w:val="006A41C8"/>
    <w:rsid w:val="006C1B6B"/>
    <w:rsid w:val="0075450E"/>
    <w:rsid w:val="00764806"/>
    <w:rsid w:val="007B6316"/>
    <w:rsid w:val="007F687A"/>
    <w:rsid w:val="0087459E"/>
    <w:rsid w:val="008828B4"/>
    <w:rsid w:val="009278D3"/>
    <w:rsid w:val="00931017"/>
    <w:rsid w:val="009C0853"/>
    <w:rsid w:val="00A62D91"/>
    <w:rsid w:val="00B0105B"/>
    <w:rsid w:val="00B175D5"/>
    <w:rsid w:val="00B65DBD"/>
    <w:rsid w:val="00C30285"/>
    <w:rsid w:val="00C761E0"/>
    <w:rsid w:val="00C84ACD"/>
    <w:rsid w:val="00CC7D51"/>
    <w:rsid w:val="00D5168E"/>
    <w:rsid w:val="00D66341"/>
    <w:rsid w:val="00DD7834"/>
    <w:rsid w:val="00DE48D0"/>
    <w:rsid w:val="00DF14EA"/>
    <w:rsid w:val="00E04819"/>
    <w:rsid w:val="00E47D6E"/>
    <w:rsid w:val="00E57D8C"/>
    <w:rsid w:val="00E71F72"/>
    <w:rsid w:val="00E7724F"/>
    <w:rsid w:val="00E9659E"/>
    <w:rsid w:val="00EA7054"/>
    <w:rsid w:val="00F87552"/>
    <w:rsid w:val="00F91488"/>
    <w:rsid w:val="00F97AF4"/>
    <w:rsid w:val="00FA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2D12C1-B52A-468B-8D20-B4F24B7DB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E5E5E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418AB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418AB3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418AB3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418AB3" w:themeColor="accent1"/>
    </w:rPr>
  </w:style>
  <w:style w:type="character" w:styleId="Hyperlink">
    <w:name w:val="Hyperlink"/>
    <w:basedOn w:val="DefaultParagraphFont"/>
    <w:uiPriority w:val="99"/>
    <w:unhideWhenUsed/>
    <w:rsid w:val="002C7AC8"/>
    <w:rPr>
      <w:color w:val="F59E00" w:themeColor="hyperlink"/>
      <w:u w:val="single"/>
    </w:rPr>
  </w:style>
  <w:style w:type="paragraph" w:styleId="NormalWeb">
    <w:name w:val="Normal (Web)"/>
    <w:basedOn w:val="Normal"/>
    <w:rsid w:val="00DE4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71F72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://haworthhawks.co.u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clan.ac.uk/about_us/facilities/sir_tom_finney_sports_centre.php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ally.shutt@tabletennisengland.co.uk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AppData\Roaming\Microsoft\Templates\Seasonal%20event%20flyer%20(autum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40AC05604E545468484802F58B21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7CD71-B019-40C2-9E1A-1224CA3108CC}"/>
      </w:docPartPr>
      <w:docPartBody>
        <w:p w:rsidR="005A37B7" w:rsidRDefault="00585545">
          <w:pPr>
            <w:pStyle w:val="B40AC05604E545468484802F58B21E29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  <w:docPart>
      <w:docPartPr>
        <w:name w:val="619FD20EAED74B5696CA471C8B005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C94C5-61F0-4C57-A8A8-4919B60FD2BD}"/>
      </w:docPartPr>
      <w:docPartBody>
        <w:p w:rsidR="005A37B7" w:rsidRDefault="00E55F15" w:rsidP="00E55F15">
          <w:pPr>
            <w:pStyle w:val="619FD20EAED74B5696CA471C8B0050D8"/>
          </w:pPr>
          <w:r w:rsidRPr="004C45D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F15"/>
    <w:rsid w:val="001273D2"/>
    <w:rsid w:val="00140585"/>
    <w:rsid w:val="00141C83"/>
    <w:rsid w:val="001E7473"/>
    <w:rsid w:val="0030467A"/>
    <w:rsid w:val="003D463C"/>
    <w:rsid w:val="004852A6"/>
    <w:rsid w:val="004F2A9E"/>
    <w:rsid w:val="00585545"/>
    <w:rsid w:val="005A37B7"/>
    <w:rsid w:val="00605D68"/>
    <w:rsid w:val="00620E42"/>
    <w:rsid w:val="007B4052"/>
    <w:rsid w:val="007D0A9A"/>
    <w:rsid w:val="00811EC5"/>
    <w:rsid w:val="00E45B80"/>
    <w:rsid w:val="00E5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47122541EF491A8DAE9CE004757B02">
    <w:name w:val="DE47122541EF491A8DAE9CE004757B02"/>
  </w:style>
  <w:style w:type="paragraph" w:customStyle="1" w:styleId="9E176E73266E47DE93489066DB61BD1D">
    <w:name w:val="9E176E73266E47DE93489066DB61BD1D"/>
  </w:style>
  <w:style w:type="paragraph" w:customStyle="1" w:styleId="25D4B36BA0B94736B2D892070C8EDA99">
    <w:name w:val="25D4B36BA0B94736B2D892070C8EDA99"/>
  </w:style>
  <w:style w:type="paragraph" w:customStyle="1" w:styleId="2BFD8891AEE342A6AF56D042C4E318FF">
    <w:name w:val="2BFD8891AEE342A6AF56D042C4E318FF"/>
  </w:style>
  <w:style w:type="paragraph" w:customStyle="1" w:styleId="418BB6BA72C24DC68F176BC0DA3B4FF5">
    <w:name w:val="418BB6BA72C24DC68F176BC0DA3B4FF5"/>
  </w:style>
  <w:style w:type="paragraph" w:customStyle="1" w:styleId="5B3CDADB324843FF885B9653AAD4F3F2">
    <w:name w:val="5B3CDADB324843FF885B9653AAD4F3F2"/>
  </w:style>
  <w:style w:type="paragraph" w:customStyle="1" w:styleId="80EEEB1CA09C4EF1B19C7167A8C86B98">
    <w:name w:val="80EEEB1CA09C4EF1B19C7167A8C86B98"/>
  </w:style>
  <w:style w:type="paragraph" w:customStyle="1" w:styleId="2A641BB1143348BE90B39AF4038F2E01">
    <w:name w:val="2A641BB1143348BE90B39AF4038F2E01"/>
  </w:style>
  <w:style w:type="paragraph" w:customStyle="1" w:styleId="10A0D13D0916468D91A780C9A3CA3935">
    <w:name w:val="10A0D13D0916468D91A780C9A3CA3935"/>
  </w:style>
  <w:style w:type="paragraph" w:customStyle="1" w:styleId="1B061224A06149BBBA820AA9D032A201">
    <w:name w:val="1B061224A06149BBBA820AA9D032A201"/>
  </w:style>
  <w:style w:type="paragraph" w:customStyle="1" w:styleId="B40AC05604E545468484802F58B21E29">
    <w:name w:val="B40AC05604E545468484802F58B21E29"/>
  </w:style>
  <w:style w:type="paragraph" w:customStyle="1" w:styleId="E2DFFE34BC154B1C8FBDE2C2E4349A95">
    <w:name w:val="E2DFFE34BC154B1C8FBDE2C2E4349A95"/>
  </w:style>
  <w:style w:type="paragraph" w:customStyle="1" w:styleId="C50FD8F442704A53BDC76FF76E15EB1C">
    <w:name w:val="C50FD8F442704A53BDC76FF76E15EB1C"/>
  </w:style>
  <w:style w:type="character" w:styleId="PlaceholderText">
    <w:name w:val="Placeholder Text"/>
    <w:basedOn w:val="DefaultParagraphFont"/>
    <w:uiPriority w:val="99"/>
    <w:semiHidden/>
    <w:rsid w:val="00E55F15"/>
    <w:rPr>
      <w:color w:val="808080"/>
    </w:rPr>
  </w:style>
  <w:style w:type="paragraph" w:customStyle="1" w:styleId="619FD20EAED74B5696CA471C8B0050D8">
    <w:name w:val="619FD20EAED74B5696CA471C8B0050D8"/>
    <w:rsid w:val="00E55F15"/>
  </w:style>
  <w:style w:type="paragraph" w:customStyle="1" w:styleId="82CAEC56A93C49269042C533761FC815">
    <w:name w:val="82CAEC56A93C49269042C533761FC815"/>
    <w:rsid w:val="00E55F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7A077E-5DE0-4694-8EA5-DC3F325E0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</Template>
  <TotalTime>8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 Ireland</cp:lastModifiedBy>
  <cp:revision>5</cp:revision>
  <cp:lastPrinted>2014-10-25T06:33:00Z</cp:lastPrinted>
  <dcterms:created xsi:type="dcterms:W3CDTF">2015-06-19T14:58:00Z</dcterms:created>
  <dcterms:modified xsi:type="dcterms:W3CDTF">2015-07-23T10:24:00Z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